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46137" w14:textId="21CAA0E7" w:rsidR="00261385" w:rsidRDefault="00F908DB" w:rsidP="00216884">
      <w:pPr>
        <w:pStyle w:val="Heading2"/>
        <w:rPr>
          <w:rFonts w:ascii="Arial" w:hAnsi="Arial" w:cs="Arial"/>
        </w:rPr>
      </w:pPr>
      <w:r w:rsidRPr="00753252">
        <w:rPr>
          <w:rFonts w:ascii="Arial" w:hAnsi="Arial" w:cs="Arial"/>
        </w:rPr>
        <w:t>RPG miniatures template for 25mm scale</w:t>
      </w:r>
    </w:p>
    <w:p w14:paraId="463A127F" w14:textId="00FCA508" w:rsidR="003548F2" w:rsidRDefault="003548F2" w:rsidP="00F908DB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Based on D&amp;D 5.5 2024 "Heroes of the Borderlands" starter set </w:t>
      </w:r>
      <w:proofErr w:type="spellStart"/>
      <w:r>
        <w:rPr>
          <w:rFonts w:ascii="Arial Narrow" w:hAnsi="Arial Narrow"/>
          <w:sz w:val="18"/>
          <w:szCs w:val="18"/>
        </w:rPr>
        <w:t>pregenerated</w:t>
      </w:r>
      <w:proofErr w:type="spellEnd"/>
      <w:r>
        <w:rPr>
          <w:rFonts w:ascii="Arial Narrow" w:hAnsi="Arial Narrow"/>
          <w:sz w:val="18"/>
          <w:szCs w:val="18"/>
        </w:rPr>
        <w:t xml:space="preserve"> characters, plus SRD playable species, plus common monsters.</w:t>
      </w:r>
    </w:p>
    <w:p w14:paraId="05B75142" w14:textId="486E3027" w:rsidR="00F908DB" w:rsidRPr="00753252" w:rsidRDefault="00EA503B" w:rsidP="00F908DB">
      <w:pPr>
        <w:rPr>
          <w:rFonts w:ascii="Arial Narrow" w:hAnsi="Arial Narrow"/>
          <w:sz w:val="18"/>
          <w:szCs w:val="18"/>
        </w:rPr>
      </w:pPr>
      <w:r w:rsidRPr="00753252">
        <w:rPr>
          <w:rFonts w:ascii="Arial Narrow" w:hAnsi="Arial Narrow"/>
          <w:sz w:val="18"/>
          <w:szCs w:val="18"/>
        </w:rPr>
        <w:t>35mm = 7' ; Human / Elf 5</w:t>
      </w:r>
      <w:r>
        <w:rPr>
          <w:rFonts w:ascii="Arial Narrow" w:hAnsi="Arial Narrow"/>
          <w:sz w:val="18"/>
          <w:szCs w:val="18"/>
        </w:rPr>
        <w:t>'4</w:t>
      </w:r>
      <w:r w:rsidRPr="00753252">
        <w:rPr>
          <w:rFonts w:ascii="Arial Narrow" w:hAnsi="Arial Narrow"/>
          <w:sz w:val="18"/>
          <w:szCs w:val="18"/>
        </w:rPr>
        <w:t>-6'</w:t>
      </w:r>
      <w:r>
        <w:rPr>
          <w:rFonts w:ascii="Arial Narrow" w:hAnsi="Arial Narrow"/>
          <w:sz w:val="18"/>
          <w:szCs w:val="18"/>
        </w:rPr>
        <w:t>2</w:t>
      </w:r>
      <w:r w:rsidRPr="00753252">
        <w:rPr>
          <w:rFonts w:ascii="Arial Narrow" w:hAnsi="Arial Narrow"/>
          <w:sz w:val="18"/>
          <w:szCs w:val="18"/>
        </w:rPr>
        <w:t xml:space="preserve"> = 2</w:t>
      </w:r>
      <w:r>
        <w:rPr>
          <w:rFonts w:ascii="Arial Narrow" w:hAnsi="Arial Narrow"/>
          <w:sz w:val="18"/>
          <w:szCs w:val="18"/>
        </w:rPr>
        <w:t>6</w:t>
      </w:r>
      <w:r w:rsidRPr="00753252">
        <w:rPr>
          <w:rFonts w:ascii="Arial Narrow" w:hAnsi="Arial Narrow"/>
          <w:sz w:val="18"/>
          <w:szCs w:val="18"/>
        </w:rPr>
        <w:t>-3</w:t>
      </w:r>
      <w:r>
        <w:rPr>
          <w:rFonts w:ascii="Arial Narrow" w:hAnsi="Arial Narrow"/>
          <w:sz w:val="18"/>
          <w:szCs w:val="18"/>
        </w:rPr>
        <w:t>1</w:t>
      </w:r>
      <w:r w:rsidRPr="00753252">
        <w:rPr>
          <w:rFonts w:ascii="Arial Narrow" w:hAnsi="Arial Narrow"/>
          <w:sz w:val="18"/>
          <w:szCs w:val="18"/>
        </w:rPr>
        <w:t>mm</w:t>
      </w:r>
      <w:r w:rsidR="00F908DB" w:rsidRPr="00753252">
        <w:rPr>
          <w:rFonts w:ascii="Arial Narrow" w:hAnsi="Arial Narrow"/>
          <w:sz w:val="18"/>
          <w:szCs w:val="18"/>
        </w:rPr>
        <w:tab/>
        <w:t>1' = 5mm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271"/>
      </w:tblGrid>
      <w:tr w:rsidR="00261385" w:rsidRPr="00753252" w14:paraId="1C12032F" w14:textId="77777777" w:rsidTr="00510DEC">
        <w:trPr>
          <w:cantSplit/>
          <w:trHeight w:hRule="exact" w:val="1134"/>
        </w:trPr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3ABD00DD" w14:textId="77777777" w:rsidR="00261385" w:rsidRPr="00753252" w:rsidRDefault="00261385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7FD6F3C6" w14:textId="77777777" w:rsidR="00261385" w:rsidRPr="00753252" w:rsidRDefault="00261385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7452FCCB" w14:textId="77777777" w:rsidR="00261385" w:rsidRPr="00753252" w:rsidRDefault="00261385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2EB90057" w14:textId="77777777" w:rsidR="00261385" w:rsidRPr="00753252" w:rsidRDefault="00261385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0A4EE88B" w14:textId="77777777" w:rsidR="00261385" w:rsidRPr="00753252" w:rsidRDefault="00261385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103BD54C" w14:textId="77777777" w:rsidR="00261385" w:rsidRPr="00753252" w:rsidRDefault="00261385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62726BF2" w14:textId="77777777" w:rsidR="00261385" w:rsidRPr="00753252" w:rsidRDefault="00261385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5AA40A9D" w14:textId="77777777" w:rsidR="00261385" w:rsidRPr="00753252" w:rsidRDefault="00261385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1" w:type="dxa"/>
            <w:tcBorders>
              <w:top w:val="single" w:sz="4" w:space="0" w:color="000000" w:themeColor="text1"/>
            </w:tcBorders>
            <w:vAlign w:val="center"/>
          </w:tcPr>
          <w:p w14:paraId="623811DC" w14:textId="02BA0179" w:rsidR="00261385" w:rsidRPr="0016295F" w:rsidRDefault="00F908DB" w:rsidP="00B00C93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261385" w:rsidRPr="00753252" w14:paraId="5E5DD36C" w14:textId="77777777" w:rsidTr="00510DEC">
        <w:trPr>
          <w:cantSplit/>
          <w:trHeight w:hRule="exact" w:val="1985"/>
        </w:trPr>
        <w:tc>
          <w:tcPr>
            <w:tcW w:w="1134" w:type="dxa"/>
          </w:tcPr>
          <w:p w14:paraId="6CB9F86B" w14:textId="04B049C7" w:rsidR="00261385" w:rsidRPr="00753252" w:rsidRDefault="009124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A0B14A8" wp14:editId="71A9AF5E">
                  <wp:extent cx="648000" cy="972000"/>
                  <wp:effectExtent l="0" t="0" r="0" b="0"/>
                  <wp:docPr id="187964382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4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57BFF22" w14:textId="1DB02DED" w:rsidR="00261385" w:rsidRPr="00753252" w:rsidRDefault="009124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ADEA927" wp14:editId="1E0CF1EC">
                  <wp:extent cx="648000" cy="972000"/>
                  <wp:effectExtent l="0" t="0" r="0" b="0"/>
                  <wp:docPr id="2741762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4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0F7824E" w14:textId="3290196B" w:rsidR="00261385" w:rsidRPr="00753252" w:rsidRDefault="001D743D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D2BF204" wp14:editId="1BBF7497">
                  <wp:extent cx="648000" cy="1080000"/>
                  <wp:effectExtent l="0" t="0" r="0" b="6350"/>
                  <wp:docPr id="167701789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48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24EEB10" w14:textId="60D2F40F" w:rsidR="00261385" w:rsidRPr="00753252" w:rsidRDefault="001D743D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7E9C30F" wp14:editId="23E61593">
                  <wp:extent cx="648000" cy="1080000"/>
                  <wp:effectExtent l="0" t="0" r="0" b="6350"/>
                  <wp:docPr id="2103590970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48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089CA10E" w14:textId="19090A06" w:rsidR="00261385" w:rsidRPr="00753252" w:rsidRDefault="00490EE2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BEAC739" wp14:editId="7D69B0D3">
                  <wp:extent cx="684530" cy="1026795"/>
                  <wp:effectExtent l="0" t="0" r="1270" b="1905"/>
                  <wp:docPr id="180937800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BDB3A33" w14:textId="4078517D" w:rsidR="00261385" w:rsidRPr="00753252" w:rsidRDefault="00EE54B0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0168865" wp14:editId="78800ACF">
                  <wp:extent cx="684530" cy="1026795"/>
                  <wp:effectExtent l="0" t="0" r="1270" b="1905"/>
                  <wp:docPr id="1387900151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B335AB6" w14:textId="5BEDABE7" w:rsidR="00261385" w:rsidRPr="00753252" w:rsidRDefault="00EE54B0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CB9BCFA" wp14:editId="39CC9515">
                  <wp:extent cx="684530" cy="1061720"/>
                  <wp:effectExtent l="0" t="0" r="1270" b="5080"/>
                  <wp:docPr id="1400834589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03A6A23" w14:textId="78BCB9C4" w:rsidR="00261385" w:rsidRPr="00753252" w:rsidRDefault="00FE14DF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BF0920C" wp14:editId="34BA4DA6">
                  <wp:extent cx="684530" cy="988060"/>
                  <wp:effectExtent l="0" t="0" r="1270" b="2540"/>
                  <wp:docPr id="1133448726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extDirection w:val="tbRl"/>
            <w:vAlign w:val="center"/>
          </w:tcPr>
          <w:p w14:paraId="2454A580" w14:textId="3E5BAC7C" w:rsidR="00261385" w:rsidRPr="0016295F" w:rsidRDefault="00F908DB" w:rsidP="00F908DB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Upside down image</w:t>
            </w:r>
          </w:p>
        </w:tc>
      </w:tr>
      <w:tr w:rsidR="00261385" w:rsidRPr="00753252" w14:paraId="7C218B16" w14:textId="77777777" w:rsidTr="00510DEC">
        <w:trPr>
          <w:cantSplit/>
          <w:trHeight w:hRule="exact" w:val="1985"/>
        </w:trPr>
        <w:tc>
          <w:tcPr>
            <w:tcW w:w="1134" w:type="dxa"/>
            <w:vAlign w:val="bottom"/>
          </w:tcPr>
          <w:p w14:paraId="416EED6F" w14:textId="3AB214A6" w:rsidR="00261385" w:rsidRPr="00753252" w:rsidRDefault="009124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CCF0137" wp14:editId="06D46AAC">
                  <wp:extent cx="648000" cy="972000"/>
                  <wp:effectExtent l="0" t="0" r="0" b="0"/>
                  <wp:docPr id="145725208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57978461" w14:textId="27765A06" w:rsidR="00261385" w:rsidRPr="00753252" w:rsidRDefault="009124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2685660" wp14:editId="0540178F">
                  <wp:extent cx="648000" cy="972000"/>
                  <wp:effectExtent l="0" t="0" r="0" b="0"/>
                  <wp:docPr id="13615274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6ABE5AE5" w14:textId="67F407D9" w:rsidR="00261385" w:rsidRPr="00753252" w:rsidRDefault="001D743D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7DDF463" wp14:editId="0709BDB5">
                  <wp:extent cx="648000" cy="1080000"/>
                  <wp:effectExtent l="0" t="0" r="0" b="6350"/>
                  <wp:docPr id="1780183153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23B20558" w14:textId="4EF4D98D" w:rsidR="00261385" w:rsidRPr="00753252" w:rsidRDefault="001D743D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24AC978" wp14:editId="2A1FD2DE">
                  <wp:extent cx="648000" cy="1080000"/>
                  <wp:effectExtent l="0" t="0" r="0" b="6350"/>
                  <wp:docPr id="185236431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7F83C7FF" w14:textId="6BBCB3A1" w:rsidR="00261385" w:rsidRPr="00753252" w:rsidRDefault="00490EE2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54A8934" wp14:editId="6175C093">
                  <wp:extent cx="684530" cy="1026795"/>
                  <wp:effectExtent l="0" t="0" r="1270" b="1905"/>
                  <wp:docPr id="88502783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7D9C8954" w14:textId="2C5B1C4F" w:rsidR="00261385" w:rsidRPr="00753252" w:rsidRDefault="00EE54B0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3D1CA5A" wp14:editId="6423504D">
                  <wp:extent cx="684530" cy="1026795"/>
                  <wp:effectExtent l="0" t="0" r="1270" b="1905"/>
                  <wp:docPr id="697467029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794D59EB" w14:textId="0724724A" w:rsidR="00261385" w:rsidRPr="00753252" w:rsidRDefault="00EE54B0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6DD8340" wp14:editId="2C12B12A">
                  <wp:extent cx="684530" cy="1061720"/>
                  <wp:effectExtent l="0" t="0" r="1270" b="5080"/>
                  <wp:docPr id="96253243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277F76B2" w14:textId="679C8105" w:rsidR="00261385" w:rsidRPr="00753252" w:rsidRDefault="00FE14DF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2CA2F12" wp14:editId="1B555C15">
                  <wp:extent cx="684530" cy="988060"/>
                  <wp:effectExtent l="0" t="0" r="1270" b="2540"/>
                  <wp:docPr id="1267271236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extDirection w:val="tbRl"/>
            <w:vAlign w:val="center"/>
          </w:tcPr>
          <w:p w14:paraId="5FF95AE9" w14:textId="6AD9534C" w:rsidR="00261385" w:rsidRPr="0016295F" w:rsidRDefault="00F908DB" w:rsidP="00F908DB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proofErr w:type="spellStart"/>
            <w:r w:rsidRPr="0016295F">
              <w:rPr>
                <w:rFonts w:ascii="Arial Narrow" w:hAnsi="Arial Narrow"/>
                <w:sz w:val="14"/>
                <w:szCs w:val="14"/>
              </w:rPr>
              <w:t>Rightside</w:t>
            </w:r>
            <w:proofErr w:type="spellEnd"/>
            <w:r w:rsidRPr="0016295F">
              <w:rPr>
                <w:rFonts w:ascii="Arial Narrow" w:hAnsi="Arial Narrow"/>
                <w:sz w:val="14"/>
                <w:szCs w:val="14"/>
              </w:rPr>
              <w:t xml:space="preserve"> up</w:t>
            </w:r>
            <w:r w:rsidR="0016295F">
              <w:rPr>
                <w:rFonts w:ascii="Arial Narrow" w:hAnsi="Arial Narrow"/>
                <w:sz w:val="14"/>
                <w:szCs w:val="14"/>
              </w:rPr>
              <w:t xml:space="preserve"> </w:t>
            </w:r>
            <w:r w:rsidRPr="0016295F">
              <w:rPr>
                <w:rFonts w:ascii="Arial Narrow" w:hAnsi="Arial Narrow"/>
                <w:sz w:val="14"/>
                <w:szCs w:val="14"/>
              </w:rPr>
              <w:t>image</w:t>
            </w:r>
          </w:p>
        </w:tc>
      </w:tr>
      <w:tr w:rsidR="00261385" w:rsidRPr="00753252" w14:paraId="3BFA1A2F" w14:textId="77777777" w:rsidTr="00510DEC">
        <w:trPr>
          <w:cantSplit/>
          <w:trHeight w:hRule="exact" w:val="567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DE1C128" w14:textId="4A326356" w:rsidR="00261385" w:rsidRPr="006A4747" w:rsidRDefault="006A4747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Human</w:t>
            </w:r>
            <w:r>
              <w:rPr>
                <w:rFonts w:ascii="Arial Narrow" w:hAnsi="Arial Narrow"/>
                <w:sz w:val="14"/>
                <w:szCs w:val="14"/>
              </w:rPr>
              <w:br/>
              <w:t>Fighter</w:t>
            </w:r>
            <w:r w:rsidR="0091243B">
              <w:rPr>
                <w:rFonts w:ascii="Arial Narrow" w:hAnsi="Arial Narrow"/>
                <w:sz w:val="14"/>
                <w:szCs w:val="14"/>
              </w:rPr>
              <w:t xml:space="preserve"> M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48BBE03E" w14:textId="1535B14A" w:rsidR="00261385" w:rsidRPr="00753252" w:rsidRDefault="00FD7DDC" w:rsidP="0021688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4"/>
                <w:szCs w:val="14"/>
              </w:rPr>
              <w:t>Human</w:t>
            </w:r>
            <w:r>
              <w:rPr>
                <w:rFonts w:ascii="Arial Narrow" w:hAnsi="Arial Narrow"/>
                <w:sz w:val="14"/>
                <w:szCs w:val="14"/>
              </w:rPr>
              <w:br/>
              <w:t>Fighter</w:t>
            </w:r>
            <w:r w:rsidR="0091243B">
              <w:rPr>
                <w:rFonts w:ascii="Arial Narrow" w:hAnsi="Arial Narrow"/>
                <w:sz w:val="14"/>
                <w:szCs w:val="14"/>
              </w:rPr>
              <w:t xml:space="preserve"> F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6A9673A7" w14:textId="55FFE58A" w:rsidR="00261385" w:rsidRPr="006A4747" w:rsidRDefault="00FD7DDC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Elf</w:t>
            </w:r>
            <w:r>
              <w:rPr>
                <w:rFonts w:ascii="Arial Narrow" w:hAnsi="Arial Narrow"/>
                <w:sz w:val="14"/>
                <w:szCs w:val="14"/>
              </w:rPr>
              <w:br/>
              <w:t>Wizard</w:t>
            </w:r>
            <w:r w:rsidR="0091243B">
              <w:rPr>
                <w:rFonts w:ascii="Arial Narrow" w:hAnsi="Arial Narrow"/>
                <w:sz w:val="14"/>
                <w:szCs w:val="14"/>
              </w:rPr>
              <w:t xml:space="preserve"> M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8DFB24C" w14:textId="3EC4AA5A" w:rsidR="00261385" w:rsidRPr="006A4747" w:rsidRDefault="00FD7DDC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Elf</w:t>
            </w:r>
            <w:r>
              <w:rPr>
                <w:rFonts w:ascii="Arial Narrow" w:hAnsi="Arial Narrow"/>
                <w:sz w:val="14"/>
                <w:szCs w:val="14"/>
              </w:rPr>
              <w:br/>
              <w:t>Wizard</w:t>
            </w:r>
            <w:r w:rsidR="0091243B">
              <w:rPr>
                <w:rFonts w:ascii="Arial Narrow" w:hAnsi="Arial Narrow"/>
                <w:sz w:val="14"/>
                <w:szCs w:val="14"/>
              </w:rPr>
              <w:t xml:space="preserve"> F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8C7E547" w14:textId="51C04557" w:rsidR="00261385" w:rsidRPr="006A4747" w:rsidRDefault="00490EE2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proofErr w:type="spellStart"/>
            <w:r>
              <w:rPr>
                <w:rFonts w:ascii="Arial Narrow" w:hAnsi="Arial Narrow"/>
                <w:sz w:val="14"/>
                <w:szCs w:val="14"/>
              </w:rPr>
              <w:t>A</w:t>
            </w:r>
            <w:r w:rsidRPr="00490EE2">
              <w:rPr>
                <w:rFonts w:ascii="Arial Narrow" w:hAnsi="Arial Narrow"/>
                <w:sz w:val="14"/>
                <w:szCs w:val="14"/>
              </w:rPr>
              <w:t>asimar</w:t>
            </w:r>
            <w:proofErr w:type="spellEnd"/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17B39C34" w14:textId="4CE422CF" w:rsidR="00261385" w:rsidRPr="006A4747" w:rsidRDefault="00EE54B0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Tiefling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607C2E56" w14:textId="5BACF926" w:rsidR="00261385" w:rsidRPr="006A4747" w:rsidRDefault="00EE54B0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Orc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170A82F8" w14:textId="041105BB" w:rsidR="00261385" w:rsidRPr="006A4747" w:rsidRDefault="00FE14DF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Skeleton</w:t>
            </w:r>
          </w:p>
        </w:tc>
        <w:tc>
          <w:tcPr>
            <w:tcW w:w="1271" w:type="dxa"/>
            <w:tcBorders>
              <w:bottom w:val="single" w:sz="4" w:space="0" w:color="000000" w:themeColor="text1"/>
            </w:tcBorders>
            <w:vAlign w:val="center"/>
          </w:tcPr>
          <w:p w14:paraId="094F22E3" w14:textId="161AE9F2" w:rsidR="00261385" w:rsidRPr="0016295F" w:rsidRDefault="00F908DB" w:rsidP="00B00C93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F908DB" w:rsidRPr="00753252" w14:paraId="5ACA9FC2" w14:textId="77777777" w:rsidTr="00510DEC">
        <w:trPr>
          <w:cantSplit/>
          <w:trHeight w:hRule="exact" w:val="1134"/>
        </w:trPr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09693E18" w14:textId="77777777" w:rsidR="00F908DB" w:rsidRPr="00753252" w:rsidRDefault="00F908DB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257FD472" w14:textId="77777777" w:rsidR="00F908DB" w:rsidRPr="00753252" w:rsidRDefault="00F908DB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3405D5F5" w14:textId="77777777" w:rsidR="00F908DB" w:rsidRPr="00753252" w:rsidRDefault="00F908DB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5EEDE8DA" w14:textId="77777777" w:rsidR="00F908DB" w:rsidRPr="00753252" w:rsidRDefault="00F908DB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680ACCA8" w14:textId="77777777" w:rsidR="00F908DB" w:rsidRPr="00753252" w:rsidRDefault="00F908DB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015A4498" w14:textId="77777777" w:rsidR="00F908DB" w:rsidRPr="00753252" w:rsidRDefault="00F908DB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7F061C7C" w14:textId="77777777" w:rsidR="00F908DB" w:rsidRPr="00753252" w:rsidRDefault="00F908DB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287FB3C4" w14:textId="77777777" w:rsidR="00F908DB" w:rsidRPr="00753252" w:rsidRDefault="00F908DB" w:rsidP="0021688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1" w:type="dxa"/>
            <w:tcBorders>
              <w:top w:val="single" w:sz="4" w:space="0" w:color="000000" w:themeColor="text1"/>
            </w:tcBorders>
            <w:vAlign w:val="center"/>
          </w:tcPr>
          <w:p w14:paraId="462028D0" w14:textId="3E8FB270" w:rsidR="00F908DB" w:rsidRPr="0016295F" w:rsidRDefault="00F908DB" w:rsidP="00B00C93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F908DB" w:rsidRPr="00753252" w14:paraId="6682A77A" w14:textId="77777777" w:rsidTr="00510DEC">
        <w:trPr>
          <w:cantSplit/>
          <w:trHeight w:hRule="exact" w:val="1985"/>
        </w:trPr>
        <w:tc>
          <w:tcPr>
            <w:tcW w:w="1134" w:type="dxa"/>
          </w:tcPr>
          <w:p w14:paraId="2A5FBA68" w14:textId="56F49970" w:rsidR="00F908DB" w:rsidRPr="00753252" w:rsidRDefault="00EA50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0AF4ADD" wp14:editId="4F199FF1">
                  <wp:extent cx="684530" cy="1026795"/>
                  <wp:effectExtent l="0" t="0" r="1270" b="1905"/>
                  <wp:docPr id="77788475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57EF4F5" w14:textId="4C7DE230" w:rsidR="00F908DB" w:rsidRPr="00753252" w:rsidRDefault="00EA50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289D02C" wp14:editId="11DCD389">
                  <wp:extent cx="684530" cy="950595"/>
                  <wp:effectExtent l="0" t="0" r="1270" b="1905"/>
                  <wp:docPr id="60754568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95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288384A" w14:textId="516840B0" w:rsidR="00F908DB" w:rsidRPr="00753252" w:rsidRDefault="00EA50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7868FBB" wp14:editId="4D11DFC0">
                  <wp:extent cx="684530" cy="1026795"/>
                  <wp:effectExtent l="0" t="0" r="1270" b="1905"/>
                  <wp:docPr id="10425990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EE44E32" w14:textId="35BC5765" w:rsidR="00F908DB" w:rsidRPr="00753252" w:rsidRDefault="00EA50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5718746" wp14:editId="1F512F11">
                  <wp:extent cx="684530" cy="1026795"/>
                  <wp:effectExtent l="0" t="0" r="1270" b="1905"/>
                  <wp:docPr id="1143248608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7988970" w14:textId="0EA158AE" w:rsidR="00F908DB" w:rsidRPr="00753252" w:rsidRDefault="00EA50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83CE701" wp14:editId="538AE0BF">
                  <wp:extent cx="684530" cy="1026795"/>
                  <wp:effectExtent l="0" t="0" r="1270" b="1905"/>
                  <wp:docPr id="145695143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1DD6D25" w14:textId="5C728F5D" w:rsidR="00F908DB" w:rsidRPr="00753252" w:rsidRDefault="00EA50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12A21AE" wp14:editId="2EE2F2D7">
                  <wp:extent cx="684530" cy="913130"/>
                  <wp:effectExtent l="0" t="0" r="1270" b="1270"/>
                  <wp:docPr id="71401873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6B10E04" w14:textId="5A198F36" w:rsidR="00F908DB" w:rsidRPr="00753252" w:rsidRDefault="00B74E47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197EA3A" wp14:editId="4B18546E">
                  <wp:extent cx="684530" cy="986790"/>
                  <wp:effectExtent l="0" t="0" r="1270" b="3810"/>
                  <wp:docPr id="128526376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98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17386BE" w14:textId="59970303" w:rsidR="00F908DB" w:rsidRPr="00753252" w:rsidRDefault="001C217E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8E584F3" wp14:editId="6972B3DE">
                  <wp:extent cx="684530" cy="1026795"/>
                  <wp:effectExtent l="0" t="0" r="1270" b="1905"/>
                  <wp:docPr id="1529060969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extDirection w:val="tbRl"/>
            <w:vAlign w:val="center"/>
          </w:tcPr>
          <w:p w14:paraId="28051851" w14:textId="16EDDE98" w:rsidR="00F908DB" w:rsidRPr="0016295F" w:rsidRDefault="00F908DB" w:rsidP="00F908DB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Upside down image</w:t>
            </w:r>
          </w:p>
        </w:tc>
      </w:tr>
      <w:tr w:rsidR="00F908DB" w:rsidRPr="00753252" w14:paraId="09C736C0" w14:textId="77777777" w:rsidTr="00510DEC">
        <w:trPr>
          <w:cantSplit/>
          <w:trHeight w:hRule="exact" w:val="1985"/>
        </w:trPr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3D5FDB2C" w14:textId="2E9366AA" w:rsidR="00F908DB" w:rsidRPr="00753252" w:rsidRDefault="00EA50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67D6463F" wp14:editId="2251CB76">
                  <wp:extent cx="684530" cy="1026795"/>
                  <wp:effectExtent l="0" t="0" r="1270" b="1905"/>
                  <wp:docPr id="350277530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2167F762" w14:textId="30E4CF1B" w:rsidR="00F908DB" w:rsidRPr="00753252" w:rsidRDefault="00EA50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5DA019B" wp14:editId="64DDDFE3">
                  <wp:extent cx="684530" cy="950595"/>
                  <wp:effectExtent l="0" t="0" r="1270" b="1905"/>
                  <wp:docPr id="116346711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95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2C8A409F" w14:textId="7D7C47BD" w:rsidR="00F908DB" w:rsidRPr="00753252" w:rsidRDefault="00EA50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3D91972" wp14:editId="5AB1E096">
                  <wp:extent cx="684530" cy="1026795"/>
                  <wp:effectExtent l="0" t="0" r="1270" b="1905"/>
                  <wp:docPr id="484089317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4EDDDB51" w14:textId="67C78F8C" w:rsidR="00F908DB" w:rsidRPr="00753252" w:rsidRDefault="00EA50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6DDAE179" wp14:editId="0108C337">
                  <wp:extent cx="684530" cy="1026795"/>
                  <wp:effectExtent l="0" t="0" r="1270" b="1905"/>
                  <wp:docPr id="1655261320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30339E2D" w14:textId="092A77C3" w:rsidR="00F908DB" w:rsidRPr="00753252" w:rsidRDefault="00EA50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CB0A31B" wp14:editId="6900F5AD">
                  <wp:extent cx="684530" cy="1026795"/>
                  <wp:effectExtent l="0" t="0" r="1270" b="1905"/>
                  <wp:docPr id="62356868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4747DF77" w14:textId="783CCF33" w:rsidR="00F908DB" w:rsidRPr="00753252" w:rsidRDefault="00EA503B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A413C00" wp14:editId="0682F516">
                  <wp:extent cx="684530" cy="913130"/>
                  <wp:effectExtent l="0" t="0" r="1270" b="1270"/>
                  <wp:docPr id="193588648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2B54BE22" w14:textId="4C071EE1" w:rsidR="00F908DB" w:rsidRPr="00753252" w:rsidRDefault="00B74E47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6B93CF7" wp14:editId="145CE70B">
                  <wp:extent cx="684530" cy="986790"/>
                  <wp:effectExtent l="0" t="0" r="1270" b="3810"/>
                  <wp:docPr id="180367442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98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6D0EF963" w14:textId="526BD3B7" w:rsidR="00F908DB" w:rsidRPr="00753252" w:rsidRDefault="001C217E" w:rsidP="00216884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05FD352" wp14:editId="5D8C4653">
                  <wp:extent cx="684530" cy="1026795"/>
                  <wp:effectExtent l="0" t="0" r="1270" b="1905"/>
                  <wp:docPr id="1261648292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bottom w:val="single" w:sz="4" w:space="0" w:color="D9D9D9" w:themeColor="background1" w:themeShade="D9"/>
            </w:tcBorders>
            <w:textDirection w:val="tbRl"/>
            <w:vAlign w:val="center"/>
          </w:tcPr>
          <w:p w14:paraId="72823F67" w14:textId="52F41E24" w:rsidR="00F908DB" w:rsidRPr="0016295F" w:rsidRDefault="00F908DB" w:rsidP="00F908DB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proofErr w:type="spellStart"/>
            <w:r w:rsidRPr="0016295F">
              <w:rPr>
                <w:rFonts w:ascii="Arial Narrow" w:hAnsi="Arial Narrow"/>
                <w:sz w:val="14"/>
                <w:szCs w:val="14"/>
              </w:rPr>
              <w:t>Rightside</w:t>
            </w:r>
            <w:proofErr w:type="spellEnd"/>
            <w:r w:rsidRPr="0016295F">
              <w:rPr>
                <w:rFonts w:ascii="Arial Narrow" w:hAnsi="Arial Narrow"/>
                <w:sz w:val="14"/>
                <w:szCs w:val="14"/>
              </w:rPr>
              <w:t xml:space="preserve"> up</w:t>
            </w:r>
            <w:r w:rsidR="0016295F">
              <w:rPr>
                <w:rFonts w:ascii="Arial Narrow" w:hAnsi="Arial Narrow"/>
                <w:sz w:val="14"/>
                <w:szCs w:val="14"/>
              </w:rPr>
              <w:t xml:space="preserve"> </w:t>
            </w:r>
            <w:r w:rsidRPr="0016295F">
              <w:rPr>
                <w:rFonts w:ascii="Arial Narrow" w:hAnsi="Arial Narrow"/>
                <w:sz w:val="14"/>
                <w:szCs w:val="14"/>
              </w:rPr>
              <w:t>image</w:t>
            </w:r>
          </w:p>
        </w:tc>
      </w:tr>
      <w:tr w:rsidR="00F908DB" w:rsidRPr="00753252" w14:paraId="7777913D" w14:textId="77777777" w:rsidTr="00510DEC">
        <w:trPr>
          <w:cantSplit/>
          <w:trHeight w:hRule="exact" w:val="567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3A8C1F9E" w14:textId="1644ECB2" w:rsidR="00F908DB" w:rsidRPr="006A4747" w:rsidRDefault="00EA503B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Innkeeper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CA5CF42" w14:textId="1FE68C3E" w:rsidR="00F908DB" w:rsidRPr="006A4747" w:rsidRDefault="00EA503B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Maid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700CEF2A" w14:textId="0CBE7CEB" w:rsidR="00F908DB" w:rsidRPr="006A4747" w:rsidRDefault="00EA503B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Gentleman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3B401672" w14:textId="47F197CA" w:rsidR="00F908DB" w:rsidRPr="006A4747" w:rsidRDefault="00EA503B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Lady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4A9D461" w14:textId="0AB8008D" w:rsidR="00F908DB" w:rsidRPr="006A4747" w:rsidRDefault="00EA503B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Nobleman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2455339" w14:textId="452A8157" w:rsidR="00F908DB" w:rsidRPr="006A4747" w:rsidRDefault="00EA503B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Crone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8967E35" w14:textId="4234BCF6" w:rsidR="00F908DB" w:rsidRPr="006A4747" w:rsidRDefault="00B74E47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Peasant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074A28E" w14:textId="69A9DE32" w:rsidR="00F908DB" w:rsidRPr="006A4747" w:rsidRDefault="001C217E" w:rsidP="0021688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Monk</w:t>
            </w:r>
          </w:p>
        </w:tc>
        <w:tc>
          <w:tcPr>
            <w:tcW w:w="1271" w:type="dxa"/>
            <w:tcBorders>
              <w:bottom w:val="single" w:sz="4" w:space="0" w:color="000000" w:themeColor="text1"/>
            </w:tcBorders>
            <w:vAlign w:val="center"/>
          </w:tcPr>
          <w:p w14:paraId="358CD942" w14:textId="4AB54233" w:rsidR="00F908DB" w:rsidRPr="0016295F" w:rsidRDefault="00F908DB" w:rsidP="00B00C93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</w:tbl>
    <w:p w14:paraId="225B20ED" w14:textId="1F986310" w:rsidR="009634F5" w:rsidRDefault="009634F5" w:rsidP="00F908DB">
      <w:pPr>
        <w:rPr>
          <w:rFonts w:ascii="Arial Narrow" w:hAnsi="Arial Narrow"/>
        </w:rPr>
      </w:pPr>
    </w:p>
    <w:p w14:paraId="22FDAC55" w14:textId="7CBD2126" w:rsidR="00E315F0" w:rsidRPr="00E315F0" w:rsidRDefault="00E315F0" w:rsidP="00E315F0">
      <w:pPr>
        <w:rPr>
          <w:rFonts w:ascii="Arial Narrow" w:hAnsi="Arial Narrow"/>
          <w:sz w:val="18"/>
          <w:szCs w:val="18"/>
        </w:rPr>
      </w:pPr>
      <w:r w:rsidRPr="00E315F0">
        <w:rPr>
          <w:rFonts w:ascii="Arial Narrow" w:hAnsi="Arial Narrow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EADB2CA" wp14:editId="3A2865C5">
                <wp:simplePos x="0" y="0"/>
                <wp:positionH relativeFrom="margin">
                  <wp:align>left</wp:align>
                </wp:positionH>
                <wp:positionV relativeFrom="paragraph">
                  <wp:posOffset>71120</wp:posOffset>
                </wp:positionV>
                <wp:extent cx="405765" cy="701040"/>
                <wp:effectExtent l="0" t="0" r="32385" b="22860"/>
                <wp:wrapSquare wrapText="right"/>
                <wp:docPr id="16476849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765" cy="701040"/>
                          <a:chOff x="0" y="0"/>
                          <a:chExt cx="658495" cy="1138428"/>
                        </a:xfrm>
                      </wpg:grpSpPr>
                      <wps:wsp>
                        <wps:cNvPr id="1125587980" name="Straight Connector 1"/>
                        <wps:cNvCnPr/>
                        <wps:spPr>
                          <a:xfrm>
                            <a:off x="0" y="1098804"/>
                            <a:ext cx="595746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26534953" name="Straight Connector 1"/>
                        <wps:cNvCnPr/>
                        <wps:spPr>
                          <a:xfrm flipV="1">
                            <a:off x="1524" y="0"/>
                            <a:ext cx="352926" cy="109935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58004522" name="Straight Connector 1"/>
                        <wps:cNvCnPr/>
                        <wps:spPr>
                          <a:xfrm flipH="1" flipV="1">
                            <a:off x="353568" y="6096"/>
                            <a:ext cx="297656" cy="112871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56695088" name="Straight Connector 1"/>
                        <wps:cNvCnPr/>
                        <wps:spPr>
                          <a:xfrm>
                            <a:off x="335280" y="1138428"/>
                            <a:ext cx="32321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D191E0" id="Group 2" o:spid="_x0000_s1026" style="position:absolute;margin-left:0;margin-top:5.6pt;width:31.95pt;height:55.2pt;z-index:251667456;mso-position-horizontal:left;mso-position-horizontal-relative:margin;mso-width-relative:margin;mso-height-relative:margin" coordsize="6584,11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">
                <v:line id="Straight Connector 1" o:spid="_x0000_s1027" style="position:absolute;visibility:visible;mso-wrap-style:square" from="0,10988" to="5957,10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" strokecolor="black [3213]" strokeweight="1pt">
                  <v:stroke joinstyle="miter"/>
                </v:line>
                <v:line id="Straight Connector 1" o:spid="_x0000_s1028" style="position:absolute;flip:y;visibility:visible;mso-wrap-style:square" from="15,0" to="3544,109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" strokecolor="black [3213]" strokeweight="1pt">
                  <v:stroke joinstyle="miter"/>
                </v:line>
                <v:line id="Straight Connector 1" o:spid="_x0000_s1029" style="position:absolute;flip:x y;visibility:visible;mso-wrap-style:square" from="3535,60" to="6512,11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" strokecolor="black [3213]" strokeweight="1pt">
                  <v:stroke joinstyle="miter"/>
                </v:line>
                <v:line id="Straight Connector 1" o:spid="_x0000_s1030" style="position:absolute;visibility:visible;mso-wrap-style:square" from="3352,11384" to="6584,11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" strokecolor="black [3213]" strokeweight="1pt">
                  <v:stroke joinstyle="miter"/>
                </v:line>
                <w10:wrap type="square" side="right" anchorx="margin"/>
              </v:group>
            </w:pict>
          </mc:Fallback>
        </mc:AlternateContent>
      </w:r>
      <w:r w:rsidRPr="00E315F0">
        <w:rPr>
          <w:rFonts w:ascii="Arial Narrow" w:hAnsi="Arial Narrow"/>
          <w:sz w:val="18"/>
          <w:szCs w:val="18"/>
        </w:rPr>
        <w:t>Fold base like so, and tape at base. Initially, allow top point to curve rather than fold.</w:t>
      </w:r>
      <w:r w:rsidRPr="00E315F0">
        <w:rPr>
          <w:rFonts w:ascii="Arial Narrow" w:hAnsi="Arial Narrow"/>
          <w:sz w:val="18"/>
          <w:szCs w:val="18"/>
        </w:rPr>
        <w:br/>
        <w:t>Allow the base to "hinge" inwards for flat storage. Fold top point only when base is folded in and flattened.</w:t>
      </w:r>
      <w:r w:rsidRPr="00E315F0">
        <w:rPr>
          <w:rFonts w:ascii="Arial Narrow" w:hAnsi="Arial Narrow"/>
          <w:sz w:val="18"/>
          <w:szCs w:val="18"/>
        </w:rPr>
        <w:br/>
        <w:t>If using card, score lightly along lines at base, but not top.</w:t>
      </w:r>
    </w:p>
    <w:p w14:paraId="7C1A2DDF" w14:textId="40D63B66" w:rsidR="00E315F0" w:rsidRPr="00E315F0" w:rsidRDefault="00E315F0" w:rsidP="00E315F0">
      <w:pPr>
        <w:rPr>
          <w:rFonts w:ascii="Arial Narrow" w:hAnsi="Arial Narrow"/>
          <w:sz w:val="18"/>
          <w:szCs w:val="18"/>
        </w:rPr>
      </w:pPr>
      <w:r w:rsidRPr="00E315F0">
        <w:rPr>
          <w:rFonts w:ascii="Arial Narrow" w:hAnsi="Arial Narrow"/>
          <w:sz w:val="18"/>
          <w:szCs w:val="18"/>
        </w:rPr>
        <w:t>Designed by Andrew Oakley 2026 public domain aoakley.com</w:t>
      </w:r>
      <w:r>
        <w:rPr>
          <w:rFonts w:ascii="Arial Narrow" w:hAnsi="Arial Narrow"/>
          <w:sz w:val="18"/>
          <w:szCs w:val="18"/>
        </w:rPr>
        <w:br/>
      </w:r>
      <w:r w:rsidRPr="00E315F0">
        <w:rPr>
          <w:rFonts w:ascii="Arial Narrow" w:hAnsi="Arial Narrow"/>
          <w:sz w:val="18"/>
          <w:szCs w:val="18"/>
        </w:rPr>
        <w:t>Pictures generated using ChatGPT from original prompts by Andrew Oakley</w:t>
      </w:r>
    </w:p>
    <w:p w14:paraId="01E92CEE" w14:textId="78FF4FB3" w:rsidR="00216884" w:rsidRPr="00753252" w:rsidRDefault="00216884" w:rsidP="00E315F0">
      <w:pPr>
        <w:tabs>
          <w:tab w:val="clear" w:pos="10348"/>
        </w:tabs>
        <w:rPr>
          <w:rFonts w:ascii="Arial" w:hAnsi="Arial" w:cs="Arial"/>
        </w:rPr>
      </w:pPr>
      <w:r w:rsidRPr="00753252">
        <w:rPr>
          <w:rFonts w:ascii="Arial Narrow" w:hAnsi="Arial Narrow"/>
        </w:rPr>
        <w:br w:type="page"/>
      </w:r>
      <w:r w:rsidRPr="00753252">
        <w:rPr>
          <w:rFonts w:ascii="Arial" w:hAnsi="Arial" w:cs="Arial"/>
        </w:rPr>
        <w:lastRenderedPageBreak/>
        <w:t>RPG miniatures template for 25mm scale</w:t>
      </w:r>
    </w:p>
    <w:p w14:paraId="7852A91C" w14:textId="38F72D24" w:rsidR="00216884" w:rsidRPr="00753252" w:rsidRDefault="00216884" w:rsidP="00216884">
      <w:pPr>
        <w:rPr>
          <w:rFonts w:ascii="Arial Narrow" w:hAnsi="Arial Narrow"/>
          <w:sz w:val="18"/>
          <w:szCs w:val="18"/>
        </w:rPr>
      </w:pPr>
      <w:r w:rsidRPr="00753252">
        <w:rPr>
          <w:rFonts w:ascii="Arial Narrow" w:hAnsi="Arial Narrow"/>
          <w:sz w:val="18"/>
          <w:szCs w:val="18"/>
        </w:rPr>
        <w:t>40mm = 8' ; Goliath / Ogre 7'-7'6 = 35-38mm</w:t>
      </w:r>
      <w:r w:rsidRPr="00753252">
        <w:rPr>
          <w:rFonts w:ascii="Arial Narrow" w:hAnsi="Arial Narrow"/>
          <w:sz w:val="18"/>
          <w:szCs w:val="18"/>
        </w:rPr>
        <w:tab/>
        <w:t>25mm = 5' ; Dwarf 4-5' = 20-25mm ; Halflin</w:t>
      </w:r>
      <w:r w:rsidR="00B00C93" w:rsidRPr="00753252">
        <w:rPr>
          <w:rFonts w:ascii="Arial Narrow" w:hAnsi="Arial Narrow"/>
          <w:sz w:val="18"/>
          <w:szCs w:val="18"/>
        </w:rPr>
        <w:t>g</w:t>
      </w:r>
      <w:r w:rsidRPr="00753252">
        <w:rPr>
          <w:rFonts w:ascii="Arial Narrow" w:hAnsi="Arial Narrow"/>
          <w:sz w:val="18"/>
          <w:szCs w:val="18"/>
        </w:rPr>
        <w:t xml:space="preserve"> 3' = 15mm ; Dog 1</w:t>
      </w:r>
      <w:r w:rsidR="00B00C93" w:rsidRPr="00753252">
        <w:rPr>
          <w:rFonts w:ascii="Arial Narrow" w:hAnsi="Arial Narrow"/>
          <w:sz w:val="18"/>
          <w:szCs w:val="18"/>
        </w:rPr>
        <w:t>'</w:t>
      </w:r>
      <w:r w:rsidRPr="00753252">
        <w:rPr>
          <w:rFonts w:ascii="Arial Narrow" w:hAnsi="Arial Narrow"/>
          <w:sz w:val="18"/>
          <w:szCs w:val="18"/>
        </w:rPr>
        <w:t>6-2' = 7-10mm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271"/>
      </w:tblGrid>
      <w:tr w:rsidR="00216884" w:rsidRPr="00753252" w14:paraId="30868924" w14:textId="77777777" w:rsidTr="00510DEC">
        <w:trPr>
          <w:cantSplit/>
          <w:trHeight w:hRule="exact" w:val="1134"/>
        </w:trPr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1F7382B9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2D6AA749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6FA05835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7564EE66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3C1AB6B7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67E06777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26EE2A08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19CF3AAB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1" w:type="dxa"/>
            <w:tcBorders>
              <w:top w:val="single" w:sz="4" w:space="0" w:color="000000" w:themeColor="text1"/>
            </w:tcBorders>
            <w:vAlign w:val="center"/>
          </w:tcPr>
          <w:p w14:paraId="3E0A69B8" w14:textId="77777777" w:rsidR="00216884" w:rsidRPr="0016295F" w:rsidRDefault="00216884" w:rsidP="003960A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216884" w:rsidRPr="00753252" w14:paraId="242885EA" w14:textId="77777777" w:rsidTr="00510DEC">
        <w:trPr>
          <w:cantSplit/>
          <w:trHeight w:hRule="exact" w:val="2268"/>
        </w:trPr>
        <w:tc>
          <w:tcPr>
            <w:tcW w:w="1134" w:type="dxa"/>
          </w:tcPr>
          <w:p w14:paraId="344806FE" w14:textId="62EA89C0" w:rsidR="00216884" w:rsidRPr="00753252" w:rsidRDefault="001D743D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AB37DC3" wp14:editId="0C1E720B">
                  <wp:extent cx="648000" cy="1260000"/>
                  <wp:effectExtent l="0" t="0" r="0" b="0"/>
                  <wp:docPr id="116243691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48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A40FABE" w14:textId="6978DC1A" w:rsidR="00216884" w:rsidRPr="00753252" w:rsidRDefault="001D743D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CA0CDFA" wp14:editId="194BCDAF">
                  <wp:extent cx="648000" cy="1260000"/>
                  <wp:effectExtent l="0" t="0" r="0" b="0"/>
                  <wp:docPr id="15749077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48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9E014E7" w14:textId="67826A18" w:rsidR="00216884" w:rsidRPr="00753252" w:rsidRDefault="00490EE2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12D160E" wp14:editId="3BC075D8">
                  <wp:extent cx="684530" cy="1141095"/>
                  <wp:effectExtent l="0" t="0" r="1270" b="1905"/>
                  <wp:docPr id="1415993213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14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48EBF80" w14:textId="08A208CE" w:rsidR="00216884" w:rsidRPr="00753252" w:rsidRDefault="00EE54B0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A3DE7B5" wp14:editId="0464DA2D">
                  <wp:extent cx="684530" cy="1405255"/>
                  <wp:effectExtent l="0" t="0" r="1270" b="4445"/>
                  <wp:docPr id="566450473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3558CAE" w14:textId="17F16431" w:rsidR="00216884" w:rsidRPr="00753252" w:rsidRDefault="00320C83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29D68B8" wp14:editId="26696F6D">
                  <wp:extent cx="523240" cy="1362130"/>
                  <wp:effectExtent l="0" t="0" r="0" b="9525"/>
                  <wp:docPr id="119296958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43" r="16883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24316" cy="136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402E0BB" w14:textId="437695FC" w:rsidR="00216884" w:rsidRPr="00753252" w:rsidRDefault="00576440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C4470AF" wp14:editId="3EF229F1">
                  <wp:extent cx="684530" cy="1293495"/>
                  <wp:effectExtent l="0" t="0" r="1270" b="1905"/>
                  <wp:docPr id="1555413376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29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D742087" w14:textId="6892BB37" w:rsidR="00216884" w:rsidRPr="00753252" w:rsidRDefault="001C217E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60251AE6" wp14:editId="1C6EB115">
                  <wp:extent cx="627797" cy="1143000"/>
                  <wp:effectExtent l="0" t="0" r="1270" b="0"/>
                  <wp:docPr id="1766440950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3" r="6494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32392" cy="1151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B10B687" w14:textId="6839E7E4" w:rsidR="00216884" w:rsidRPr="00753252" w:rsidRDefault="003548F2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A54DFE9" wp14:editId="788A079F">
                  <wp:extent cx="684530" cy="1216660"/>
                  <wp:effectExtent l="0" t="0" r="1270" b="2540"/>
                  <wp:docPr id="152676120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extDirection w:val="tbRl"/>
            <w:vAlign w:val="center"/>
          </w:tcPr>
          <w:p w14:paraId="4B3750EE" w14:textId="77777777" w:rsidR="00216884" w:rsidRPr="0016295F" w:rsidRDefault="00216884" w:rsidP="001B2226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Upside down image</w:t>
            </w:r>
          </w:p>
        </w:tc>
      </w:tr>
      <w:tr w:rsidR="00216884" w:rsidRPr="00753252" w14:paraId="6842743D" w14:textId="77777777" w:rsidTr="00510DEC">
        <w:trPr>
          <w:cantSplit/>
          <w:trHeight w:hRule="exact" w:val="2268"/>
        </w:trPr>
        <w:tc>
          <w:tcPr>
            <w:tcW w:w="1134" w:type="dxa"/>
            <w:vAlign w:val="bottom"/>
          </w:tcPr>
          <w:p w14:paraId="41A6387A" w14:textId="283874D8" w:rsidR="00216884" w:rsidRPr="00753252" w:rsidRDefault="001D743D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8E742D6" wp14:editId="22C922E1">
                  <wp:extent cx="648000" cy="1260000"/>
                  <wp:effectExtent l="0" t="0" r="0" b="0"/>
                  <wp:docPr id="187173758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20D16B53" w14:textId="06735B83" w:rsidR="00216884" w:rsidRPr="00753252" w:rsidRDefault="001D743D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28A724E" wp14:editId="0C8699DB">
                  <wp:extent cx="648000" cy="1260000"/>
                  <wp:effectExtent l="0" t="0" r="0" b="0"/>
                  <wp:docPr id="882519668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1D0F222D" w14:textId="24F5AEE4" w:rsidR="00216884" w:rsidRPr="00753252" w:rsidRDefault="00490EE2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0FF1025" wp14:editId="15320A43">
                  <wp:extent cx="684530" cy="1141095"/>
                  <wp:effectExtent l="0" t="0" r="1270" b="1905"/>
                  <wp:docPr id="1818539339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14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689ED5B6" w14:textId="2DFA37FC" w:rsidR="00216884" w:rsidRPr="00753252" w:rsidRDefault="00EE54B0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57EAEAE" wp14:editId="6C11DD54">
                  <wp:extent cx="684530" cy="1405255"/>
                  <wp:effectExtent l="0" t="0" r="1270" b="4445"/>
                  <wp:docPr id="1633372696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30799E41" w14:textId="1470F168" w:rsidR="00216884" w:rsidRPr="00753252" w:rsidRDefault="00320C83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143DBF2" wp14:editId="584D3EA7">
                  <wp:extent cx="523240" cy="1362130"/>
                  <wp:effectExtent l="0" t="0" r="0" b="9525"/>
                  <wp:docPr id="24483433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43" r="16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316" cy="136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44B8F61C" w14:textId="27D0945A" w:rsidR="00216884" w:rsidRPr="00753252" w:rsidRDefault="00576440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02E42BB" wp14:editId="62480925">
                  <wp:extent cx="684530" cy="1293495"/>
                  <wp:effectExtent l="0" t="0" r="1270" b="1905"/>
                  <wp:docPr id="535835877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29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06C6697D" w14:textId="30720939" w:rsidR="00216884" w:rsidRPr="00753252" w:rsidRDefault="001C217E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FBF57C8" wp14:editId="465DED8A">
                  <wp:extent cx="627797" cy="1143000"/>
                  <wp:effectExtent l="0" t="0" r="1270" b="0"/>
                  <wp:docPr id="1282886328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3" r="64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392" cy="1151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04C9A7AC" w14:textId="68FF8ACC" w:rsidR="00216884" w:rsidRPr="00753252" w:rsidRDefault="003548F2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B82231F" wp14:editId="02CC73FB">
                  <wp:extent cx="684530" cy="1216660"/>
                  <wp:effectExtent l="0" t="0" r="1270" b="2540"/>
                  <wp:docPr id="168791030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extDirection w:val="tbRl"/>
            <w:vAlign w:val="center"/>
          </w:tcPr>
          <w:p w14:paraId="47321AFF" w14:textId="63F6E0E9" w:rsidR="00216884" w:rsidRPr="0016295F" w:rsidRDefault="00216884" w:rsidP="001B2226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proofErr w:type="spellStart"/>
            <w:r w:rsidRPr="0016295F">
              <w:rPr>
                <w:rFonts w:ascii="Arial Narrow" w:hAnsi="Arial Narrow"/>
                <w:sz w:val="14"/>
                <w:szCs w:val="14"/>
              </w:rPr>
              <w:t>Rightside</w:t>
            </w:r>
            <w:proofErr w:type="spellEnd"/>
            <w:r w:rsidRPr="0016295F">
              <w:rPr>
                <w:rFonts w:ascii="Arial Narrow" w:hAnsi="Arial Narrow"/>
                <w:sz w:val="14"/>
                <w:szCs w:val="14"/>
              </w:rPr>
              <w:t xml:space="preserve"> up</w:t>
            </w:r>
            <w:r w:rsidR="0016295F">
              <w:rPr>
                <w:rFonts w:ascii="Arial Narrow" w:hAnsi="Arial Narrow"/>
                <w:sz w:val="14"/>
                <w:szCs w:val="14"/>
              </w:rPr>
              <w:t xml:space="preserve"> </w:t>
            </w:r>
            <w:r w:rsidRPr="0016295F">
              <w:rPr>
                <w:rFonts w:ascii="Arial Narrow" w:hAnsi="Arial Narrow"/>
                <w:sz w:val="14"/>
                <w:szCs w:val="14"/>
              </w:rPr>
              <w:t>image</w:t>
            </w:r>
          </w:p>
        </w:tc>
      </w:tr>
      <w:tr w:rsidR="00216884" w:rsidRPr="00753252" w14:paraId="581B6D94" w14:textId="77777777" w:rsidTr="00510DEC">
        <w:trPr>
          <w:cantSplit/>
          <w:trHeight w:hRule="exact" w:val="567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8722C90" w14:textId="2BB59934" w:rsidR="00216884" w:rsidRPr="00753252" w:rsidRDefault="006A4747" w:rsidP="001B22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4"/>
                <w:szCs w:val="14"/>
              </w:rPr>
              <w:t>Goliath</w:t>
            </w:r>
            <w:r>
              <w:rPr>
                <w:rFonts w:ascii="Arial Narrow" w:hAnsi="Arial Narrow"/>
                <w:sz w:val="14"/>
                <w:szCs w:val="14"/>
              </w:rPr>
              <w:br/>
              <w:t>Barbarian</w:t>
            </w:r>
            <w:r w:rsidR="0091243B">
              <w:rPr>
                <w:rFonts w:ascii="Arial Narrow" w:hAnsi="Arial Narrow"/>
                <w:sz w:val="14"/>
                <w:szCs w:val="14"/>
              </w:rPr>
              <w:t xml:space="preserve"> M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F247970" w14:textId="0948F21D" w:rsidR="00216884" w:rsidRPr="006A4747" w:rsidRDefault="00FD7DDC" w:rsidP="001B2226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Goliath</w:t>
            </w:r>
            <w:r>
              <w:rPr>
                <w:rFonts w:ascii="Arial Narrow" w:hAnsi="Arial Narrow"/>
                <w:sz w:val="14"/>
                <w:szCs w:val="14"/>
              </w:rPr>
              <w:br/>
              <w:t>Barbarian</w:t>
            </w:r>
            <w:r w:rsidR="0091243B">
              <w:rPr>
                <w:rFonts w:ascii="Arial Narrow" w:hAnsi="Arial Narrow"/>
                <w:sz w:val="14"/>
                <w:szCs w:val="14"/>
              </w:rPr>
              <w:t xml:space="preserve"> F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5539176" w14:textId="464EE3FC" w:rsidR="00216884" w:rsidRPr="006A4747" w:rsidRDefault="00490EE2" w:rsidP="001B2226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490EE2">
              <w:rPr>
                <w:rFonts w:ascii="Arial Narrow" w:hAnsi="Arial Narrow"/>
                <w:sz w:val="14"/>
                <w:szCs w:val="14"/>
              </w:rPr>
              <w:t>Dragonborn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12001231" w14:textId="3D7DFA34" w:rsidR="00216884" w:rsidRPr="006A4747" w:rsidRDefault="00EE54B0" w:rsidP="001B2226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Ogre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7C6AFBA" w14:textId="1B709B06" w:rsidR="00216884" w:rsidRPr="006A4747" w:rsidRDefault="00FE14DF" w:rsidP="001B2226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Statue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0C5048D1" w14:textId="49CE5BCB" w:rsidR="00216884" w:rsidRPr="006A4747" w:rsidRDefault="00576440" w:rsidP="001B2226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Ghost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7F063005" w14:textId="3061A4F1" w:rsidR="00216884" w:rsidRPr="006A4747" w:rsidRDefault="001C217E" w:rsidP="001B2226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Necromancer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B6D3591" w14:textId="55E9A55C" w:rsidR="00216884" w:rsidRPr="006A4747" w:rsidRDefault="003548F2" w:rsidP="001B2226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Bear</w:t>
            </w:r>
          </w:p>
        </w:tc>
        <w:tc>
          <w:tcPr>
            <w:tcW w:w="1271" w:type="dxa"/>
            <w:tcBorders>
              <w:bottom w:val="single" w:sz="4" w:space="0" w:color="000000" w:themeColor="text1"/>
            </w:tcBorders>
            <w:vAlign w:val="center"/>
          </w:tcPr>
          <w:p w14:paraId="17ACB7FF" w14:textId="77777777" w:rsidR="00216884" w:rsidRPr="0016295F" w:rsidRDefault="00216884" w:rsidP="003960A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216884" w:rsidRPr="00753252" w14:paraId="6A5E285C" w14:textId="77777777" w:rsidTr="00510DEC">
        <w:trPr>
          <w:cantSplit/>
          <w:trHeight w:hRule="exact" w:val="1134"/>
        </w:trPr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2F47AC98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6BB51749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1D4B4415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6B7F9725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18D64527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6F27B36B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611B104C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664D1A56" w14:textId="77777777" w:rsidR="00216884" w:rsidRPr="00753252" w:rsidRDefault="00216884" w:rsidP="001B22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1" w:type="dxa"/>
            <w:tcBorders>
              <w:top w:val="single" w:sz="4" w:space="0" w:color="000000" w:themeColor="text1"/>
            </w:tcBorders>
            <w:textDirection w:val="tbRl"/>
            <w:vAlign w:val="center"/>
          </w:tcPr>
          <w:p w14:paraId="36F83035" w14:textId="77777777" w:rsidR="00216884" w:rsidRPr="0016295F" w:rsidRDefault="00216884" w:rsidP="001B2226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216884" w:rsidRPr="00753252" w14:paraId="657C6425" w14:textId="77777777" w:rsidTr="00510DEC">
        <w:trPr>
          <w:cantSplit/>
          <w:trHeight w:hRule="exact" w:val="1418"/>
        </w:trPr>
        <w:tc>
          <w:tcPr>
            <w:tcW w:w="1134" w:type="dxa"/>
          </w:tcPr>
          <w:p w14:paraId="393F39B9" w14:textId="2394E077" w:rsidR="00216884" w:rsidRPr="00753252" w:rsidRDefault="00FD24FF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1740089" wp14:editId="770A6C20">
                  <wp:extent cx="648000" cy="720000"/>
                  <wp:effectExtent l="0" t="0" r="0" b="4445"/>
                  <wp:docPr id="284848238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48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996420D" w14:textId="377A5D2E" w:rsidR="00216884" w:rsidRPr="00753252" w:rsidRDefault="00FD24FF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6C556E72" wp14:editId="08F696F8">
                  <wp:extent cx="648000" cy="720000"/>
                  <wp:effectExtent l="0" t="0" r="0" b="4445"/>
                  <wp:docPr id="599421485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48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470D061" w14:textId="241C9FC1" w:rsidR="00216884" w:rsidRPr="00753252" w:rsidRDefault="00FD24FF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9297A90" wp14:editId="0A4EA7AB">
                  <wp:extent cx="648000" cy="576000"/>
                  <wp:effectExtent l="0" t="0" r="0" b="0"/>
                  <wp:docPr id="983625038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48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6F6E30C" w14:textId="5747C610" w:rsidR="00216884" w:rsidRPr="00753252" w:rsidRDefault="00FD24FF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78640C1" wp14:editId="1F293122">
                  <wp:extent cx="648000" cy="576000"/>
                  <wp:effectExtent l="0" t="0" r="0" b="0"/>
                  <wp:docPr id="253414959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48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870F39E" w14:textId="1D104BE6" w:rsidR="00216884" w:rsidRPr="00753252" w:rsidRDefault="00490EE2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53C823C" wp14:editId="1A74FD9C">
                  <wp:extent cx="528320" cy="647903"/>
                  <wp:effectExtent l="0" t="0" r="5080" b="0"/>
                  <wp:docPr id="43845767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39696" cy="661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03EA6FA" w14:textId="76C70C0D" w:rsidR="00216884" w:rsidRPr="00753252" w:rsidRDefault="00EE54B0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D264423" wp14:editId="184A0E43">
                  <wp:extent cx="528320" cy="646433"/>
                  <wp:effectExtent l="0" t="0" r="5080" b="1270"/>
                  <wp:docPr id="732015278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38020" cy="65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E988F99" w14:textId="6289FC92" w:rsidR="00216884" w:rsidRPr="00753252" w:rsidRDefault="00C92E1D" w:rsidP="001B2226">
            <w:pPr>
              <w:jc w:val="center"/>
              <w:rPr>
                <w:rFonts w:ascii="Arial Narrow" w:hAnsi="Arial Narrow"/>
              </w:rPr>
            </w:pPr>
            <w:r w:rsidRPr="00C92E1D">
              <w:rPr>
                <w:rFonts w:ascii="Arial Narrow" w:hAnsi="Arial Narrow"/>
              </w:rPr>
              <w:drawing>
                <wp:inline distT="0" distB="0" distL="0" distR="0" wp14:anchorId="62AB48C0" wp14:editId="2442B8BE">
                  <wp:extent cx="684530" cy="774065"/>
                  <wp:effectExtent l="0" t="0" r="1270" b="6985"/>
                  <wp:docPr id="10826373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637348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684530" cy="774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DC9C50F" w14:textId="4E4D2FB1" w:rsidR="00216884" w:rsidRPr="00753252" w:rsidRDefault="00576440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22B83A1" wp14:editId="03FF08C8">
                  <wp:extent cx="440599" cy="550545"/>
                  <wp:effectExtent l="0" t="0" r="0" b="1905"/>
                  <wp:docPr id="1050851312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44638" cy="555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extDirection w:val="tbRl"/>
            <w:vAlign w:val="center"/>
          </w:tcPr>
          <w:p w14:paraId="4099C08B" w14:textId="77777777" w:rsidR="00216884" w:rsidRPr="0016295F" w:rsidRDefault="00216884" w:rsidP="001B2226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Upside down image</w:t>
            </w:r>
          </w:p>
        </w:tc>
      </w:tr>
      <w:tr w:rsidR="00216884" w:rsidRPr="00753252" w14:paraId="14D9329B" w14:textId="77777777" w:rsidTr="00510DEC">
        <w:trPr>
          <w:cantSplit/>
          <w:trHeight w:hRule="exact" w:val="1418"/>
        </w:trPr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701ABC80" w14:textId="4161F702" w:rsidR="00216884" w:rsidRPr="00753252" w:rsidRDefault="00FD24FF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664DE9F5" wp14:editId="662733AE">
                  <wp:extent cx="648000" cy="720000"/>
                  <wp:effectExtent l="0" t="0" r="0" b="4445"/>
                  <wp:docPr id="316336061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4CBE6B44" w14:textId="11774B79" w:rsidR="00216884" w:rsidRPr="00753252" w:rsidRDefault="00FD24FF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8972B10" wp14:editId="45F1BE88">
                  <wp:extent cx="648000" cy="720000"/>
                  <wp:effectExtent l="0" t="0" r="0" b="4445"/>
                  <wp:docPr id="1795317939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4025F7C7" w14:textId="20EFD89A" w:rsidR="00216884" w:rsidRPr="00753252" w:rsidRDefault="00FD24FF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C554A96" wp14:editId="47D05A68">
                  <wp:extent cx="648000" cy="576000"/>
                  <wp:effectExtent l="0" t="0" r="0" b="0"/>
                  <wp:docPr id="384673551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0B9F7299" w14:textId="235F8887" w:rsidR="00216884" w:rsidRPr="00753252" w:rsidRDefault="00FD24FF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3055685" wp14:editId="074D9EC3">
                  <wp:extent cx="648000" cy="576000"/>
                  <wp:effectExtent l="0" t="0" r="0" b="0"/>
                  <wp:docPr id="1898027067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7EFC213C" w14:textId="334EA73B" w:rsidR="00216884" w:rsidRPr="00753252" w:rsidRDefault="00490EE2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5048B97" wp14:editId="5355B7B2">
                  <wp:extent cx="528320" cy="647903"/>
                  <wp:effectExtent l="0" t="0" r="5080" b="0"/>
                  <wp:docPr id="207082911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696" cy="661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2993E9D8" w14:textId="0F7AA2F4" w:rsidR="00216884" w:rsidRPr="00753252" w:rsidRDefault="00EE54B0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0F25845" wp14:editId="5F88A5B6">
                  <wp:extent cx="528320" cy="646433"/>
                  <wp:effectExtent l="0" t="0" r="5080" b="1270"/>
                  <wp:docPr id="408783235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020" cy="65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2A7EBE70" w14:textId="16A01078" w:rsidR="00216884" w:rsidRPr="00753252" w:rsidRDefault="00C92E1D" w:rsidP="001B2226">
            <w:pPr>
              <w:jc w:val="center"/>
              <w:rPr>
                <w:rFonts w:ascii="Arial Narrow" w:hAnsi="Arial Narrow"/>
              </w:rPr>
            </w:pPr>
            <w:r w:rsidRPr="00C92E1D">
              <w:rPr>
                <w:rFonts w:ascii="Arial Narrow" w:hAnsi="Arial Narrow"/>
              </w:rPr>
              <w:drawing>
                <wp:inline distT="0" distB="0" distL="0" distR="0" wp14:anchorId="15A48F8E" wp14:editId="65240AC2">
                  <wp:extent cx="684530" cy="774065"/>
                  <wp:effectExtent l="0" t="0" r="1270" b="6985"/>
                  <wp:docPr id="20514750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475078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530" cy="774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5B5CA6A7" w14:textId="20A325D3" w:rsidR="00216884" w:rsidRPr="00753252" w:rsidRDefault="00576440" w:rsidP="001B2226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333D418" wp14:editId="6637C149">
                  <wp:extent cx="440599" cy="550545"/>
                  <wp:effectExtent l="0" t="0" r="0" b="1905"/>
                  <wp:docPr id="1086477418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638" cy="555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bottom w:val="single" w:sz="4" w:space="0" w:color="D9D9D9" w:themeColor="background1" w:themeShade="D9"/>
            </w:tcBorders>
            <w:textDirection w:val="tbRl"/>
            <w:vAlign w:val="center"/>
          </w:tcPr>
          <w:p w14:paraId="0C7237F4" w14:textId="76C6CCAD" w:rsidR="00216884" w:rsidRPr="0016295F" w:rsidRDefault="00216884" w:rsidP="001B2226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proofErr w:type="spellStart"/>
            <w:r w:rsidRPr="0016295F">
              <w:rPr>
                <w:rFonts w:ascii="Arial Narrow" w:hAnsi="Arial Narrow"/>
                <w:sz w:val="14"/>
                <w:szCs w:val="14"/>
              </w:rPr>
              <w:t>Rightside</w:t>
            </w:r>
            <w:proofErr w:type="spellEnd"/>
            <w:r w:rsidRPr="0016295F">
              <w:rPr>
                <w:rFonts w:ascii="Arial Narrow" w:hAnsi="Arial Narrow"/>
                <w:sz w:val="14"/>
                <w:szCs w:val="14"/>
              </w:rPr>
              <w:t xml:space="preserve"> up</w:t>
            </w:r>
            <w:r w:rsidR="0016295F">
              <w:rPr>
                <w:rFonts w:ascii="Arial Narrow" w:hAnsi="Arial Narrow"/>
                <w:sz w:val="14"/>
                <w:szCs w:val="14"/>
              </w:rPr>
              <w:t xml:space="preserve"> </w:t>
            </w:r>
            <w:r w:rsidRPr="0016295F">
              <w:rPr>
                <w:rFonts w:ascii="Arial Narrow" w:hAnsi="Arial Narrow"/>
                <w:sz w:val="14"/>
                <w:szCs w:val="14"/>
              </w:rPr>
              <w:t>image</w:t>
            </w:r>
          </w:p>
        </w:tc>
      </w:tr>
      <w:tr w:rsidR="00216884" w:rsidRPr="00753252" w14:paraId="16B8C955" w14:textId="77777777" w:rsidTr="00510DEC">
        <w:trPr>
          <w:cantSplit/>
          <w:trHeight w:hRule="exact" w:val="567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6B77292A" w14:textId="226C4901" w:rsidR="00216884" w:rsidRPr="00753252" w:rsidRDefault="006A4747" w:rsidP="001B22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4"/>
                <w:szCs w:val="14"/>
              </w:rPr>
              <w:t>Dwarf</w:t>
            </w:r>
            <w:r>
              <w:rPr>
                <w:rFonts w:ascii="Arial Narrow" w:hAnsi="Arial Narrow"/>
                <w:sz w:val="14"/>
                <w:szCs w:val="14"/>
              </w:rPr>
              <w:br/>
              <w:t>Cleric</w:t>
            </w:r>
            <w:r w:rsidR="0091243B">
              <w:rPr>
                <w:rFonts w:ascii="Arial Narrow" w:hAnsi="Arial Narrow"/>
                <w:sz w:val="14"/>
                <w:szCs w:val="14"/>
              </w:rPr>
              <w:t xml:space="preserve"> M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5732DB0" w14:textId="4BC6786D" w:rsidR="00216884" w:rsidRPr="00753252" w:rsidRDefault="00FD7DDC" w:rsidP="001B22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4"/>
                <w:szCs w:val="14"/>
              </w:rPr>
              <w:t>Dwarf</w:t>
            </w:r>
            <w:r>
              <w:rPr>
                <w:rFonts w:ascii="Arial Narrow" w:hAnsi="Arial Narrow"/>
                <w:sz w:val="14"/>
                <w:szCs w:val="14"/>
              </w:rPr>
              <w:br/>
              <w:t>Cleric</w:t>
            </w:r>
            <w:r w:rsidR="0091243B">
              <w:rPr>
                <w:rFonts w:ascii="Arial Narrow" w:hAnsi="Arial Narrow"/>
                <w:sz w:val="14"/>
                <w:szCs w:val="14"/>
              </w:rPr>
              <w:t xml:space="preserve"> F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3EAC9579" w14:textId="572F2495" w:rsidR="00216884" w:rsidRPr="006A4747" w:rsidRDefault="00FD7DDC" w:rsidP="001B2226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Halfling</w:t>
            </w:r>
            <w:r>
              <w:rPr>
                <w:rFonts w:ascii="Arial Narrow" w:hAnsi="Arial Narrow"/>
                <w:sz w:val="14"/>
                <w:szCs w:val="14"/>
              </w:rPr>
              <w:br/>
              <w:t>Rogue</w:t>
            </w:r>
            <w:r w:rsidR="0091243B">
              <w:rPr>
                <w:rFonts w:ascii="Arial Narrow" w:hAnsi="Arial Narrow"/>
                <w:sz w:val="14"/>
                <w:szCs w:val="14"/>
              </w:rPr>
              <w:t xml:space="preserve"> M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7DEF294E" w14:textId="4F388201" w:rsidR="00216884" w:rsidRPr="006A4747" w:rsidRDefault="00FD7DDC" w:rsidP="001B2226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Halfling</w:t>
            </w:r>
            <w:r>
              <w:rPr>
                <w:rFonts w:ascii="Arial Narrow" w:hAnsi="Arial Narrow"/>
                <w:sz w:val="14"/>
                <w:szCs w:val="14"/>
              </w:rPr>
              <w:br/>
              <w:t>Rogue</w:t>
            </w:r>
            <w:r w:rsidR="0091243B">
              <w:rPr>
                <w:rFonts w:ascii="Arial Narrow" w:hAnsi="Arial Narrow"/>
                <w:sz w:val="14"/>
                <w:szCs w:val="14"/>
              </w:rPr>
              <w:t xml:space="preserve"> F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B109A2F" w14:textId="15030C8A" w:rsidR="00216884" w:rsidRPr="006A4747" w:rsidRDefault="00490EE2" w:rsidP="001B2226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Gnome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6F7D8DD" w14:textId="551A9D0D" w:rsidR="00216884" w:rsidRPr="006A4747" w:rsidRDefault="00EE54B0" w:rsidP="001B2226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Goblin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0D475D52" w14:textId="503F429B" w:rsidR="00216884" w:rsidRPr="006A4747" w:rsidRDefault="009E0FC4" w:rsidP="001B2226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Fairy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05D3CDC3" w14:textId="425A3BE5" w:rsidR="00216884" w:rsidRPr="006A4747" w:rsidRDefault="00576440" w:rsidP="001B2226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Dog</w:t>
            </w:r>
          </w:p>
        </w:tc>
        <w:tc>
          <w:tcPr>
            <w:tcW w:w="1271" w:type="dxa"/>
            <w:tcBorders>
              <w:bottom w:val="single" w:sz="4" w:space="0" w:color="000000" w:themeColor="text1"/>
            </w:tcBorders>
            <w:vAlign w:val="center"/>
          </w:tcPr>
          <w:p w14:paraId="29896372" w14:textId="77777777" w:rsidR="00216884" w:rsidRPr="0016295F" w:rsidRDefault="00216884" w:rsidP="003960A1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</w:tbl>
    <w:p w14:paraId="48F5F98D" w14:textId="540DEBFC" w:rsidR="00216884" w:rsidRPr="00753252" w:rsidRDefault="00216884" w:rsidP="00F908DB">
      <w:pPr>
        <w:rPr>
          <w:rFonts w:ascii="Arial Narrow" w:hAnsi="Arial Narrow"/>
        </w:rPr>
      </w:pPr>
    </w:p>
    <w:p w14:paraId="3E07FCCE" w14:textId="7B27A5F0" w:rsidR="00256B2A" w:rsidRPr="00870E7E" w:rsidRDefault="003960A1" w:rsidP="00C96832">
      <w:pPr>
        <w:tabs>
          <w:tab w:val="clear" w:pos="10348"/>
          <w:tab w:val="left" w:pos="6886"/>
        </w:tabs>
        <w:rPr>
          <w:rFonts w:ascii="Arial Narrow" w:hAnsi="Arial Narrow"/>
          <w:sz w:val="18"/>
          <w:szCs w:val="18"/>
        </w:rPr>
      </w:pPr>
      <w:r w:rsidRPr="00870E7E">
        <w:rPr>
          <w:rFonts w:ascii="Arial Narrow" w:hAnsi="Arial Narrow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A96F1D2" wp14:editId="01946233">
                <wp:simplePos x="0" y="0"/>
                <wp:positionH relativeFrom="column">
                  <wp:posOffset>152400</wp:posOffset>
                </wp:positionH>
                <wp:positionV relativeFrom="paragraph">
                  <wp:posOffset>86360</wp:posOffset>
                </wp:positionV>
                <wp:extent cx="405765" cy="701040"/>
                <wp:effectExtent l="0" t="0" r="32385" b="22860"/>
                <wp:wrapSquare wrapText="right"/>
                <wp:docPr id="207460011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765" cy="701040"/>
                          <a:chOff x="0" y="0"/>
                          <a:chExt cx="658495" cy="1138428"/>
                        </a:xfrm>
                      </wpg:grpSpPr>
                      <wps:wsp>
                        <wps:cNvPr id="1525504381" name="Straight Connector 1"/>
                        <wps:cNvCnPr/>
                        <wps:spPr>
                          <a:xfrm>
                            <a:off x="0" y="1098804"/>
                            <a:ext cx="595746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6929853" name="Straight Connector 1"/>
                        <wps:cNvCnPr/>
                        <wps:spPr>
                          <a:xfrm flipV="1">
                            <a:off x="1524" y="0"/>
                            <a:ext cx="352926" cy="109935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47795328" name="Straight Connector 1"/>
                        <wps:cNvCnPr/>
                        <wps:spPr>
                          <a:xfrm flipH="1" flipV="1">
                            <a:off x="353568" y="6096"/>
                            <a:ext cx="297656" cy="112871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18183302" name="Straight Connector 1"/>
                        <wps:cNvCnPr/>
                        <wps:spPr>
                          <a:xfrm>
                            <a:off x="335280" y="1138428"/>
                            <a:ext cx="32321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4C6729" id="Group 2" o:spid="_x0000_s1026" style="position:absolute;margin-left:12pt;margin-top:6.8pt;width:31.95pt;height:55.2pt;z-index:251665408;mso-width-relative:margin;mso-height-relative:margin" coordsize="6584,11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">
                <v:line id="Straight Connector 1" o:spid="_x0000_s1027" style="position:absolute;visibility:visible;mso-wrap-style:square" from="0,10988" to="5957,10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" strokecolor="black [3213]" strokeweight="1pt">
                  <v:stroke joinstyle="miter"/>
                </v:line>
                <v:line id="Straight Connector 1" o:spid="_x0000_s1028" style="position:absolute;flip:y;visibility:visible;mso-wrap-style:square" from="15,0" to="3544,109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" strokecolor="black [3213]" strokeweight="1pt">
                  <v:stroke joinstyle="miter"/>
                </v:line>
                <v:line id="Straight Connector 1" o:spid="_x0000_s1029" style="position:absolute;flip:x y;visibility:visible;mso-wrap-style:square" from="3535,60" to="6512,11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" strokecolor="black [3213]" strokeweight="1pt">
                  <v:stroke joinstyle="miter"/>
                </v:line>
                <v:line id="Straight Connector 1" o:spid="_x0000_s1030" style="position:absolute;visibility:visible;mso-wrap-style:square" from="3352,11384" to="6584,11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" strokecolor="black [3213]" strokeweight="1pt">
                  <v:stroke joinstyle="miter"/>
                </v:line>
                <w10:wrap type="square" side="right"/>
              </v:group>
            </w:pict>
          </mc:Fallback>
        </mc:AlternateContent>
      </w:r>
      <w:r w:rsidR="007055DD" w:rsidRPr="00870E7E">
        <w:rPr>
          <w:rFonts w:ascii="Arial Narrow" w:hAnsi="Arial Narrow"/>
          <w:sz w:val="18"/>
          <w:szCs w:val="18"/>
        </w:rPr>
        <w:t xml:space="preserve">Fold </w:t>
      </w:r>
      <w:r w:rsidR="003548F2" w:rsidRPr="00870E7E">
        <w:rPr>
          <w:rFonts w:ascii="Arial Narrow" w:hAnsi="Arial Narrow"/>
          <w:sz w:val="18"/>
          <w:szCs w:val="18"/>
        </w:rPr>
        <w:t xml:space="preserve">base </w:t>
      </w:r>
      <w:r w:rsidR="007055DD" w:rsidRPr="00870E7E">
        <w:rPr>
          <w:rFonts w:ascii="Arial Narrow" w:hAnsi="Arial Narrow"/>
          <w:sz w:val="18"/>
          <w:szCs w:val="18"/>
        </w:rPr>
        <w:t>like so, and tape at base</w:t>
      </w:r>
      <w:r w:rsidR="003548F2" w:rsidRPr="00870E7E">
        <w:rPr>
          <w:rFonts w:ascii="Arial Narrow" w:hAnsi="Arial Narrow"/>
          <w:sz w:val="18"/>
          <w:szCs w:val="18"/>
        </w:rPr>
        <w:t>. Initially, allow top point to curve rather than fold.</w:t>
      </w:r>
      <w:r w:rsidR="003548F2" w:rsidRPr="00870E7E">
        <w:rPr>
          <w:rFonts w:ascii="Arial Narrow" w:hAnsi="Arial Narrow"/>
          <w:sz w:val="18"/>
          <w:szCs w:val="18"/>
        </w:rPr>
        <w:br/>
      </w:r>
      <w:r w:rsidR="00AD0BC6" w:rsidRPr="00870E7E">
        <w:rPr>
          <w:rFonts w:ascii="Arial Narrow" w:hAnsi="Arial Narrow"/>
          <w:sz w:val="18"/>
          <w:szCs w:val="18"/>
        </w:rPr>
        <w:t xml:space="preserve">Allow the base to "hinge" inwards for flat storage. </w:t>
      </w:r>
      <w:r w:rsidR="003548F2" w:rsidRPr="00870E7E">
        <w:rPr>
          <w:rFonts w:ascii="Arial Narrow" w:hAnsi="Arial Narrow"/>
          <w:sz w:val="18"/>
          <w:szCs w:val="18"/>
        </w:rPr>
        <w:t xml:space="preserve">Fold top point only </w:t>
      </w:r>
      <w:r w:rsidR="00AD0BC6" w:rsidRPr="00870E7E">
        <w:rPr>
          <w:rFonts w:ascii="Arial Narrow" w:hAnsi="Arial Narrow"/>
          <w:sz w:val="18"/>
          <w:szCs w:val="18"/>
        </w:rPr>
        <w:t>when</w:t>
      </w:r>
      <w:r w:rsidR="003548F2" w:rsidRPr="00870E7E">
        <w:rPr>
          <w:rFonts w:ascii="Arial Narrow" w:hAnsi="Arial Narrow"/>
          <w:sz w:val="18"/>
          <w:szCs w:val="18"/>
        </w:rPr>
        <w:t xml:space="preserve"> base is </w:t>
      </w:r>
      <w:r w:rsidR="00AD0BC6" w:rsidRPr="00870E7E">
        <w:rPr>
          <w:rFonts w:ascii="Arial Narrow" w:hAnsi="Arial Narrow"/>
          <w:sz w:val="18"/>
          <w:szCs w:val="18"/>
        </w:rPr>
        <w:t>folded</w:t>
      </w:r>
      <w:r w:rsidR="00165274">
        <w:rPr>
          <w:rFonts w:ascii="Arial Narrow" w:hAnsi="Arial Narrow"/>
          <w:sz w:val="18"/>
          <w:szCs w:val="18"/>
        </w:rPr>
        <w:t xml:space="preserve"> in and flattened.</w:t>
      </w:r>
      <w:r w:rsidR="00FE14DF" w:rsidRPr="00870E7E">
        <w:rPr>
          <w:rFonts w:ascii="Arial Narrow" w:hAnsi="Arial Narrow"/>
          <w:sz w:val="18"/>
          <w:szCs w:val="18"/>
        </w:rPr>
        <w:br/>
      </w:r>
      <w:r w:rsidR="00256B2A" w:rsidRPr="00870E7E">
        <w:rPr>
          <w:rFonts w:ascii="Arial Narrow" w:hAnsi="Arial Narrow"/>
          <w:sz w:val="18"/>
          <w:szCs w:val="18"/>
        </w:rPr>
        <w:t xml:space="preserve">If using card, score </w:t>
      </w:r>
      <w:r w:rsidR="003548F2" w:rsidRPr="00870E7E">
        <w:rPr>
          <w:rFonts w:ascii="Arial Narrow" w:hAnsi="Arial Narrow"/>
          <w:sz w:val="18"/>
          <w:szCs w:val="18"/>
        </w:rPr>
        <w:t xml:space="preserve">lightly </w:t>
      </w:r>
      <w:r w:rsidR="00256B2A" w:rsidRPr="00870E7E">
        <w:rPr>
          <w:rFonts w:ascii="Arial Narrow" w:hAnsi="Arial Narrow"/>
          <w:sz w:val="18"/>
          <w:szCs w:val="18"/>
        </w:rPr>
        <w:t xml:space="preserve">along lines </w:t>
      </w:r>
      <w:r w:rsidR="003548F2" w:rsidRPr="00870E7E">
        <w:rPr>
          <w:rFonts w:ascii="Arial Narrow" w:hAnsi="Arial Narrow"/>
          <w:sz w:val="18"/>
          <w:szCs w:val="18"/>
        </w:rPr>
        <w:t>at base</w:t>
      </w:r>
      <w:r w:rsidR="00AD0BC6" w:rsidRPr="00870E7E">
        <w:rPr>
          <w:rFonts w:ascii="Arial Narrow" w:hAnsi="Arial Narrow"/>
          <w:sz w:val="18"/>
          <w:szCs w:val="18"/>
        </w:rPr>
        <w:t>, but not top.</w:t>
      </w:r>
    </w:p>
    <w:p w14:paraId="535B39C4" w14:textId="4F7A8594" w:rsidR="00751695" w:rsidRPr="00870E7E" w:rsidRDefault="00FE14DF" w:rsidP="00F908DB">
      <w:pPr>
        <w:rPr>
          <w:rFonts w:ascii="Arial Narrow" w:hAnsi="Arial Narrow"/>
          <w:sz w:val="18"/>
          <w:szCs w:val="18"/>
        </w:rPr>
      </w:pPr>
      <w:r w:rsidRPr="00870E7E">
        <w:rPr>
          <w:rFonts w:ascii="Arial Narrow" w:hAnsi="Arial Narrow"/>
          <w:sz w:val="18"/>
          <w:szCs w:val="18"/>
        </w:rPr>
        <w:t>Designed by Andrew Oakley 2026 public domain aoakley.com</w:t>
      </w:r>
      <w:r w:rsidRPr="00870E7E">
        <w:rPr>
          <w:rFonts w:ascii="Arial Narrow" w:hAnsi="Arial Narrow"/>
          <w:sz w:val="18"/>
          <w:szCs w:val="18"/>
        </w:rPr>
        <w:br/>
        <w:t>Pictures generated using ChatGPT from original prompts by Andrew Oakley</w:t>
      </w:r>
    </w:p>
    <w:p w14:paraId="4073C9D1" w14:textId="3C58F9C7" w:rsidR="005B65E7" w:rsidRDefault="00870E7E" w:rsidP="006A4747">
      <w:pPr>
        <w:tabs>
          <w:tab w:val="clear" w:pos="10348"/>
        </w:tabs>
        <w:rPr>
          <w:rFonts w:ascii="Arial Narrow" w:hAnsi="Arial Narrow"/>
          <w:sz w:val="18"/>
          <w:szCs w:val="18"/>
        </w:rPr>
      </w:pPr>
      <w:r w:rsidRPr="00870E7E">
        <w:rPr>
          <w:rFonts w:ascii="Arial Narrow" w:hAnsi="Arial Narrow"/>
          <w:sz w:val="18"/>
          <w:szCs w:val="18"/>
        </w:rPr>
        <w:t>Why only white, northern European models? I am from an isolated rural area with little experience of other ethnicities. I am concerned that my attempts might be stereotypes. Please</w:t>
      </w:r>
      <w:r>
        <w:rPr>
          <w:rFonts w:ascii="Arial Narrow" w:hAnsi="Arial Narrow"/>
          <w:sz w:val="18"/>
          <w:szCs w:val="18"/>
        </w:rPr>
        <w:t xml:space="preserve">, please </w:t>
      </w:r>
      <w:r w:rsidRPr="00870E7E">
        <w:rPr>
          <w:rFonts w:ascii="Arial Narrow" w:hAnsi="Arial Narrow"/>
          <w:sz w:val="18"/>
          <w:szCs w:val="18"/>
        </w:rPr>
        <w:t>adapt this template with your own characters.</w:t>
      </w:r>
      <w:r>
        <w:rPr>
          <w:rFonts w:ascii="Arial Narrow" w:hAnsi="Arial Narrow"/>
          <w:sz w:val="18"/>
          <w:szCs w:val="18"/>
        </w:rPr>
        <w:t xml:space="preserve"> The ChatGPT prompts I used were "In the context of Dungeons &amp; Dragons, create a picture of [your choice] on a white background and [desired] aspect ratio". </w:t>
      </w:r>
      <w:r w:rsidR="004951AD">
        <w:rPr>
          <w:rFonts w:ascii="Arial Narrow" w:hAnsi="Arial Narrow"/>
          <w:sz w:val="18"/>
          <w:szCs w:val="18"/>
        </w:rPr>
        <w:t xml:space="preserve">Consider adding "with [desired ethnicity] heritage". </w:t>
      </w:r>
      <w:r>
        <w:rPr>
          <w:rFonts w:ascii="Arial Narrow" w:hAnsi="Arial Narrow"/>
          <w:sz w:val="18"/>
          <w:szCs w:val="18"/>
        </w:rPr>
        <w:t>Aspect ratios are: Human/Elf 18:27, Goliath 18:35, Dwarf 18:23, Halfling 18:15.</w:t>
      </w:r>
    </w:p>
    <w:p w14:paraId="3C730D94" w14:textId="77777777" w:rsidR="005B65E7" w:rsidRDefault="005B65E7">
      <w:pPr>
        <w:tabs>
          <w:tab w:val="clear" w:pos="10348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br w:type="page"/>
      </w:r>
    </w:p>
    <w:p w14:paraId="1675B2CC" w14:textId="1039DEEE" w:rsidR="001D743D" w:rsidRDefault="005B65E7" w:rsidP="006A4747">
      <w:pPr>
        <w:tabs>
          <w:tab w:val="clear" w:pos="10348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lastRenderedPageBreak/>
        <w:t>Human-sized monsters and NPCs 18:27 aspect ratio</w:t>
      </w:r>
      <w:r w:rsidR="00A324A2">
        <w:rPr>
          <w:rFonts w:ascii="Arial Narrow" w:hAnsi="Arial Narrow"/>
          <w:sz w:val="18"/>
          <w:szCs w:val="18"/>
        </w:rPr>
        <w:t xml:space="preserve"> (deliberately some duplicates)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271"/>
      </w:tblGrid>
      <w:tr w:rsidR="005B65E7" w:rsidRPr="00753252" w14:paraId="27C93C4D" w14:textId="77777777" w:rsidTr="000D5C4E">
        <w:trPr>
          <w:cantSplit/>
          <w:trHeight w:hRule="exact" w:val="1134"/>
        </w:trPr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4C9D14BF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4131B67C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2B327762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4A1AB741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7DF50B7B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3CC669D7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22D73633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3546F4E1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1" w:type="dxa"/>
            <w:tcBorders>
              <w:top w:val="single" w:sz="4" w:space="0" w:color="000000" w:themeColor="text1"/>
            </w:tcBorders>
            <w:vAlign w:val="center"/>
          </w:tcPr>
          <w:p w14:paraId="7E2D37F9" w14:textId="77777777" w:rsidR="005B65E7" w:rsidRPr="0016295F" w:rsidRDefault="005B65E7" w:rsidP="000D5C4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5B65E7" w:rsidRPr="00753252" w14:paraId="7CB6420E" w14:textId="77777777" w:rsidTr="000D5C4E">
        <w:trPr>
          <w:cantSplit/>
          <w:trHeight w:hRule="exact" w:val="1985"/>
        </w:trPr>
        <w:tc>
          <w:tcPr>
            <w:tcW w:w="1134" w:type="dxa"/>
          </w:tcPr>
          <w:p w14:paraId="6E1B1EBA" w14:textId="173BFB9F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330CB24" wp14:editId="31EE0FC0">
                  <wp:extent cx="684530" cy="1061720"/>
                  <wp:effectExtent l="0" t="0" r="1270" b="5080"/>
                  <wp:docPr id="1543506724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176ADB9" w14:textId="14DF135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CF5BB3C" wp14:editId="0A1CC358">
                  <wp:extent cx="684530" cy="1061720"/>
                  <wp:effectExtent l="0" t="0" r="1270" b="5080"/>
                  <wp:docPr id="1830603969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0F35843" w14:textId="455E08C9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383D745" wp14:editId="33E63A26">
                  <wp:extent cx="684530" cy="988060"/>
                  <wp:effectExtent l="0" t="0" r="1270" b="2540"/>
                  <wp:docPr id="266815342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28DFC2C" w14:textId="2251939B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E9865F2" wp14:editId="278BB714">
                  <wp:extent cx="684530" cy="988060"/>
                  <wp:effectExtent l="0" t="0" r="1270" b="2540"/>
                  <wp:docPr id="197771417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C100B29" w14:textId="35FB3CA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252A9F7" wp14:editId="384F0D4C">
                  <wp:extent cx="684530" cy="988060"/>
                  <wp:effectExtent l="0" t="0" r="1270" b="2540"/>
                  <wp:docPr id="1365167073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E890262" w14:textId="78BBAE12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414AC68" wp14:editId="11D29FE8">
                  <wp:extent cx="684530" cy="988060"/>
                  <wp:effectExtent l="0" t="0" r="1270" b="2540"/>
                  <wp:docPr id="188932031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092D1EF4" w14:textId="0FA559F3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57873BA" wp14:editId="48B2E39B">
                  <wp:extent cx="684530" cy="988060"/>
                  <wp:effectExtent l="0" t="0" r="1270" b="2540"/>
                  <wp:docPr id="79204093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30936B5" w14:textId="506E732D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8455718" wp14:editId="2CD6D4EA">
                  <wp:extent cx="684530" cy="988060"/>
                  <wp:effectExtent l="0" t="0" r="1270" b="2540"/>
                  <wp:docPr id="179334081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extDirection w:val="tbRl"/>
            <w:vAlign w:val="center"/>
          </w:tcPr>
          <w:p w14:paraId="33847CD8" w14:textId="77777777" w:rsidR="005B65E7" w:rsidRPr="0016295F" w:rsidRDefault="005B65E7" w:rsidP="000D5C4E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Upside down image</w:t>
            </w:r>
          </w:p>
        </w:tc>
      </w:tr>
      <w:tr w:rsidR="005B65E7" w:rsidRPr="00753252" w14:paraId="2F75F4DF" w14:textId="77777777" w:rsidTr="000D5C4E">
        <w:trPr>
          <w:cantSplit/>
          <w:trHeight w:hRule="exact" w:val="1985"/>
        </w:trPr>
        <w:tc>
          <w:tcPr>
            <w:tcW w:w="1134" w:type="dxa"/>
            <w:vAlign w:val="bottom"/>
          </w:tcPr>
          <w:p w14:paraId="7711203F" w14:textId="7924D75D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5670D2A" wp14:editId="2D70B9D5">
                  <wp:extent cx="684530" cy="1061720"/>
                  <wp:effectExtent l="0" t="0" r="1270" b="5080"/>
                  <wp:docPr id="20779535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670F192E" w14:textId="5895F559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BF2306D" wp14:editId="653877F3">
                  <wp:extent cx="684530" cy="1061720"/>
                  <wp:effectExtent l="0" t="0" r="1270" b="5080"/>
                  <wp:docPr id="178626427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4945E323" w14:textId="7214B7F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FE278F1" wp14:editId="4E4672EB">
                  <wp:extent cx="684530" cy="988060"/>
                  <wp:effectExtent l="0" t="0" r="1270" b="2540"/>
                  <wp:docPr id="127015676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19277EFF" w14:textId="7FB37224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22EC7F1" wp14:editId="77B91B93">
                  <wp:extent cx="684530" cy="988060"/>
                  <wp:effectExtent l="0" t="0" r="1270" b="2540"/>
                  <wp:docPr id="1642682043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1B3FC8D7" w14:textId="1363CAFE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66F3E06" wp14:editId="24AB5E86">
                  <wp:extent cx="684530" cy="988060"/>
                  <wp:effectExtent l="0" t="0" r="1270" b="2540"/>
                  <wp:docPr id="1926469592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7908AF87" w14:textId="50594E06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E45C413" wp14:editId="170819EA">
                  <wp:extent cx="684530" cy="988060"/>
                  <wp:effectExtent l="0" t="0" r="1270" b="2540"/>
                  <wp:docPr id="211567546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5D42BC90" w14:textId="7D29A7C8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9D31C3A" wp14:editId="4B730809">
                  <wp:extent cx="684530" cy="988060"/>
                  <wp:effectExtent l="0" t="0" r="1270" b="2540"/>
                  <wp:docPr id="115447230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6448B727" w14:textId="31470AF8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7F184D7" wp14:editId="1DD9E6AC">
                  <wp:extent cx="684530" cy="988060"/>
                  <wp:effectExtent l="0" t="0" r="1270" b="2540"/>
                  <wp:docPr id="26163620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98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extDirection w:val="tbRl"/>
            <w:vAlign w:val="center"/>
          </w:tcPr>
          <w:p w14:paraId="54A74103" w14:textId="77777777" w:rsidR="005B65E7" w:rsidRPr="0016295F" w:rsidRDefault="005B65E7" w:rsidP="000D5C4E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proofErr w:type="spellStart"/>
            <w:r w:rsidRPr="0016295F">
              <w:rPr>
                <w:rFonts w:ascii="Arial Narrow" w:hAnsi="Arial Narrow"/>
                <w:sz w:val="14"/>
                <w:szCs w:val="14"/>
              </w:rPr>
              <w:t>Rightside</w:t>
            </w:r>
            <w:proofErr w:type="spellEnd"/>
            <w:r w:rsidRPr="0016295F">
              <w:rPr>
                <w:rFonts w:ascii="Arial Narrow" w:hAnsi="Arial Narrow"/>
                <w:sz w:val="14"/>
                <w:szCs w:val="14"/>
              </w:rPr>
              <w:t xml:space="preserve"> up</w:t>
            </w:r>
            <w:r>
              <w:rPr>
                <w:rFonts w:ascii="Arial Narrow" w:hAnsi="Arial Narrow"/>
                <w:sz w:val="14"/>
                <w:szCs w:val="14"/>
              </w:rPr>
              <w:t xml:space="preserve"> </w:t>
            </w:r>
            <w:r w:rsidRPr="0016295F">
              <w:rPr>
                <w:rFonts w:ascii="Arial Narrow" w:hAnsi="Arial Narrow"/>
                <w:sz w:val="14"/>
                <w:szCs w:val="14"/>
              </w:rPr>
              <w:t>image</w:t>
            </w:r>
          </w:p>
        </w:tc>
      </w:tr>
      <w:tr w:rsidR="005B65E7" w:rsidRPr="00753252" w14:paraId="0032BE23" w14:textId="77777777" w:rsidTr="000D5C4E">
        <w:trPr>
          <w:cantSplit/>
          <w:trHeight w:hRule="exact" w:val="567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B3FCE40" w14:textId="328035D9" w:rsidR="005B65E7" w:rsidRPr="006A4747" w:rsidRDefault="005B65E7" w:rsidP="000D5C4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Orc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39D852C7" w14:textId="7B9E98C6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4"/>
                <w:szCs w:val="14"/>
              </w:rPr>
              <w:t>Orc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3AEC7ADA" w14:textId="45524BF4" w:rsidR="005B65E7" w:rsidRPr="006A4747" w:rsidRDefault="005B65E7" w:rsidP="000D5C4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Skeleton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1D31DFE1" w14:textId="0138AC42" w:rsidR="005B65E7" w:rsidRPr="006A4747" w:rsidRDefault="005B65E7" w:rsidP="000D5C4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Skeleton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1D6676AF" w14:textId="76350091" w:rsidR="005B65E7" w:rsidRPr="006A4747" w:rsidRDefault="005B65E7" w:rsidP="000D5C4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Skeleton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7EE3D709" w14:textId="21AA5AA1" w:rsidR="005B65E7" w:rsidRPr="006A4747" w:rsidRDefault="005B65E7" w:rsidP="000D5C4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Bandit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05BD6EB5" w14:textId="3C938672" w:rsidR="005B65E7" w:rsidRPr="006A4747" w:rsidRDefault="005B65E7" w:rsidP="000D5C4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Bandit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4F4CC1BC" w14:textId="02998D73" w:rsidR="005B65E7" w:rsidRPr="006A4747" w:rsidRDefault="005B65E7" w:rsidP="000D5C4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Bandit</w:t>
            </w:r>
          </w:p>
        </w:tc>
        <w:tc>
          <w:tcPr>
            <w:tcW w:w="1271" w:type="dxa"/>
            <w:tcBorders>
              <w:bottom w:val="single" w:sz="4" w:space="0" w:color="000000" w:themeColor="text1"/>
            </w:tcBorders>
            <w:vAlign w:val="center"/>
          </w:tcPr>
          <w:p w14:paraId="4EB13B0A" w14:textId="77777777" w:rsidR="005B65E7" w:rsidRPr="0016295F" w:rsidRDefault="005B65E7" w:rsidP="000D5C4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5B65E7" w:rsidRPr="00753252" w14:paraId="689D9C31" w14:textId="77777777" w:rsidTr="000D5C4E">
        <w:trPr>
          <w:cantSplit/>
          <w:trHeight w:hRule="exact" w:val="1134"/>
        </w:trPr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35B4ED7A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790733F7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2461805F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4B8676E1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008B82B0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03215177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303EE633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7811F8B1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1" w:type="dxa"/>
            <w:tcBorders>
              <w:top w:val="single" w:sz="4" w:space="0" w:color="000000" w:themeColor="text1"/>
            </w:tcBorders>
            <w:vAlign w:val="center"/>
          </w:tcPr>
          <w:p w14:paraId="647E9EC3" w14:textId="77777777" w:rsidR="005B65E7" w:rsidRPr="0016295F" w:rsidRDefault="005B65E7" w:rsidP="000D5C4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5B65E7" w:rsidRPr="00753252" w14:paraId="5AD702A3" w14:textId="77777777" w:rsidTr="000D5C4E">
        <w:trPr>
          <w:cantSplit/>
          <w:trHeight w:hRule="exact" w:val="1985"/>
        </w:trPr>
        <w:tc>
          <w:tcPr>
            <w:tcW w:w="1134" w:type="dxa"/>
          </w:tcPr>
          <w:p w14:paraId="017DFF96" w14:textId="760F4E88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444B7AF" wp14:editId="1B478D38">
                  <wp:extent cx="684530" cy="1026795"/>
                  <wp:effectExtent l="0" t="0" r="1270" b="1905"/>
                  <wp:docPr id="1357258036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9C2D3AA" w14:textId="23014C40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3D701DB" wp14:editId="6A6ED06D">
                  <wp:extent cx="684530" cy="1026795"/>
                  <wp:effectExtent l="0" t="0" r="1270" b="1905"/>
                  <wp:docPr id="1242976096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23F071D" w14:textId="65B654DB" w:rsidR="005B65E7" w:rsidRPr="00753252" w:rsidRDefault="005349E4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6479AD5" wp14:editId="3B5C448A">
                  <wp:extent cx="684530" cy="1061720"/>
                  <wp:effectExtent l="0" t="0" r="1270" b="5080"/>
                  <wp:docPr id="220391663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700A71E" w14:textId="600D6DFA" w:rsidR="005B65E7" w:rsidRPr="00753252" w:rsidRDefault="00A05C95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2343A54" wp14:editId="115E1EE6">
                  <wp:extent cx="684530" cy="989965"/>
                  <wp:effectExtent l="0" t="0" r="1270" b="635"/>
                  <wp:docPr id="1367772316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98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F1823F5" w14:textId="70F6B36A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34DD0D6" wp14:editId="1B5167CD">
                  <wp:extent cx="684530" cy="913130"/>
                  <wp:effectExtent l="0" t="0" r="1270" b="1270"/>
                  <wp:docPr id="165856312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C2843B8" w14:textId="68E5534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0B8CCDE" wp14:editId="0C984714">
                  <wp:extent cx="684530" cy="986790"/>
                  <wp:effectExtent l="0" t="0" r="1270" b="3810"/>
                  <wp:docPr id="172710310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98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FBAE241" w14:textId="6E7F2B86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FB596F6" wp14:editId="146D28C5">
                  <wp:extent cx="684530" cy="1026795"/>
                  <wp:effectExtent l="0" t="0" r="1270" b="1905"/>
                  <wp:docPr id="342497184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F86AD8F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F1518B0" wp14:editId="776101A9">
                  <wp:extent cx="684530" cy="1026795"/>
                  <wp:effectExtent l="0" t="0" r="1270" b="1905"/>
                  <wp:docPr id="1434287438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extDirection w:val="tbRl"/>
            <w:vAlign w:val="center"/>
          </w:tcPr>
          <w:p w14:paraId="5CBD0789" w14:textId="77777777" w:rsidR="005B65E7" w:rsidRPr="0016295F" w:rsidRDefault="005B65E7" w:rsidP="000D5C4E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Upside down image</w:t>
            </w:r>
          </w:p>
        </w:tc>
      </w:tr>
      <w:tr w:rsidR="005B65E7" w:rsidRPr="00753252" w14:paraId="26FAA2A1" w14:textId="77777777" w:rsidTr="000D5C4E">
        <w:trPr>
          <w:cantSplit/>
          <w:trHeight w:hRule="exact" w:val="1985"/>
        </w:trPr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058D0853" w14:textId="46EF06D4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AE5C237" wp14:editId="3B589198">
                  <wp:extent cx="684530" cy="1026795"/>
                  <wp:effectExtent l="0" t="0" r="1270" b="1905"/>
                  <wp:docPr id="692865616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0E851B37" w14:textId="4FD65759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6CE1D715" wp14:editId="2F053418">
                  <wp:extent cx="684530" cy="1026795"/>
                  <wp:effectExtent l="0" t="0" r="1270" b="1905"/>
                  <wp:docPr id="31689110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2371D643" w14:textId="17A17FA1" w:rsidR="005B65E7" w:rsidRPr="00753252" w:rsidRDefault="005349E4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67B8306B" wp14:editId="4434DF03">
                  <wp:extent cx="684530" cy="1061720"/>
                  <wp:effectExtent l="0" t="0" r="1270" b="5080"/>
                  <wp:docPr id="1166394249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6135948A" w14:textId="775CD6F5" w:rsidR="005B65E7" w:rsidRPr="00753252" w:rsidRDefault="00A05C95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616A3247" wp14:editId="225D5C62">
                  <wp:extent cx="684530" cy="989965"/>
                  <wp:effectExtent l="0" t="0" r="1270" b="635"/>
                  <wp:docPr id="470876303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98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5F9067EB" w14:textId="28E877B5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9452E98" wp14:editId="6E19873C">
                  <wp:extent cx="684530" cy="913130"/>
                  <wp:effectExtent l="0" t="0" r="1270" b="1270"/>
                  <wp:docPr id="106223729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41EF90E4" w14:textId="047C1BCC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284315DC" wp14:editId="30AA6DF7">
                  <wp:extent cx="684530" cy="986790"/>
                  <wp:effectExtent l="0" t="0" r="1270" b="3810"/>
                  <wp:docPr id="85938044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98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1E965199" w14:textId="0EA4111F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7319A1E" wp14:editId="54F25228">
                  <wp:extent cx="684530" cy="1026795"/>
                  <wp:effectExtent l="0" t="0" r="1270" b="1905"/>
                  <wp:docPr id="1726351164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07C51B19" w14:textId="721D5C48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6B6A2B91" wp14:editId="63164BCA">
                  <wp:extent cx="684530" cy="1026795"/>
                  <wp:effectExtent l="0" t="0" r="1270" b="1905"/>
                  <wp:docPr id="1140766587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bottom w:val="single" w:sz="4" w:space="0" w:color="D9D9D9" w:themeColor="background1" w:themeShade="D9"/>
            </w:tcBorders>
            <w:textDirection w:val="tbRl"/>
            <w:vAlign w:val="center"/>
          </w:tcPr>
          <w:p w14:paraId="2FAD509F" w14:textId="77777777" w:rsidR="005B65E7" w:rsidRPr="0016295F" w:rsidRDefault="005B65E7" w:rsidP="000D5C4E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proofErr w:type="spellStart"/>
            <w:r w:rsidRPr="0016295F">
              <w:rPr>
                <w:rFonts w:ascii="Arial Narrow" w:hAnsi="Arial Narrow"/>
                <w:sz w:val="14"/>
                <w:szCs w:val="14"/>
              </w:rPr>
              <w:t>Rightside</w:t>
            </w:r>
            <w:proofErr w:type="spellEnd"/>
            <w:r w:rsidRPr="0016295F">
              <w:rPr>
                <w:rFonts w:ascii="Arial Narrow" w:hAnsi="Arial Narrow"/>
                <w:sz w:val="14"/>
                <w:szCs w:val="14"/>
              </w:rPr>
              <w:t xml:space="preserve"> up</w:t>
            </w:r>
            <w:r>
              <w:rPr>
                <w:rFonts w:ascii="Arial Narrow" w:hAnsi="Arial Narrow"/>
                <w:sz w:val="14"/>
                <w:szCs w:val="14"/>
              </w:rPr>
              <w:t xml:space="preserve"> </w:t>
            </w:r>
            <w:r w:rsidRPr="0016295F">
              <w:rPr>
                <w:rFonts w:ascii="Arial Narrow" w:hAnsi="Arial Narrow"/>
                <w:sz w:val="14"/>
                <w:szCs w:val="14"/>
              </w:rPr>
              <w:t>image</w:t>
            </w:r>
          </w:p>
        </w:tc>
      </w:tr>
      <w:tr w:rsidR="005B65E7" w:rsidRPr="00753252" w14:paraId="2AD37FDE" w14:textId="77777777" w:rsidTr="000D5C4E">
        <w:trPr>
          <w:cantSplit/>
          <w:trHeight w:hRule="exact" w:val="567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783DBD2C" w14:textId="530050F7" w:rsidR="005B65E7" w:rsidRPr="006A4747" w:rsidRDefault="005B65E7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Gentleman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738F3425" w14:textId="4E2F0300" w:rsidR="005B65E7" w:rsidRPr="006A4747" w:rsidRDefault="005B65E7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Gentleman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7D076B0" w14:textId="0CE22F11" w:rsidR="005B65E7" w:rsidRPr="006A4747" w:rsidRDefault="005349E4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Brawler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73661287" w14:textId="5A1D1F89" w:rsidR="005B65E7" w:rsidRPr="006A4747" w:rsidRDefault="00A05C95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Town woman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2DE1C805" w14:textId="736636F0" w:rsidR="005B65E7" w:rsidRPr="006A4747" w:rsidRDefault="005B65E7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Crone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49C32EC6" w14:textId="63EE1507" w:rsidR="005B65E7" w:rsidRPr="006A4747" w:rsidRDefault="005B65E7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Peasant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FE63C4B" w14:textId="5DA8CECA" w:rsidR="005B65E7" w:rsidRPr="006A4747" w:rsidRDefault="005B65E7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Monk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1EA3E556" w14:textId="77777777" w:rsidR="005B65E7" w:rsidRPr="006A4747" w:rsidRDefault="005B65E7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Monk</w:t>
            </w:r>
          </w:p>
        </w:tc>
        <w:tc>
          <w:tcPr>
            <w:tcW w:w="1271" w:type="dxa"/>
            <w:tcBorders>
              <w:bottom w:val="single" w:sz="4" w:space="0" w:color="000000" w:themeColor="text1"/>
            </w:tcBorders>
            <w:vAlign w:val="center"/>
          </w:tcPr>
          <w:p w14:paraId="10A1D0CA" w14:textId="77777777" w:rsidR="005B65E7" w:rsidRPr="0016295F" w:rsidRDefault="005B65E7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</w:tbl>
    <w:p w14:paraId="0BE789C5" w14:textId="77777777" w:rsidR="005B65E7" w:rsidRDefault="005B65E7" w:rsidP="006A4747">
      <w:pPr>
        <w:tabs>
          <w:tab w:val="clear" w:pos="10348"/>
        </w:tabs>
        <w:rPr>
          <w:rFonts w:ascii="Arial Narrow" w:hAnsi="Arial Narrow"/>
          <w:sz w:val="18"/>
          <w:szCs w:val="18"/>
        </w:rPr>
      </w:pPr>
    </w:p>
    <w:p w14:paraId="7DFFBAFA" w14:textId="274DA48D" w:rsidR="005B65E7" w:rsidRDefault="005B65E7">
      <w:pPr>
        <w:tabs>
          <w:tab w:val="clear" w:pos="10348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br w:type="page"/>
      </w:r>
    </w:p>
    <w:p w14:paraId="68AE7270" w14:textId="55DB81ED" w:rsidR="005B65E7" w:rsidRDefault="005B65E7" w:rsidP="006A4747">
      <w:pPr>
        <w:tabs>
          <w:tab w:val="clear" w:pos="10348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lastRenderedPageBreak/>
        <w:t xml:space="preserve">Large and small </w:t>
      </w:r>
      <w:r w:rsidR="005349E4">
        <w:rPr>
          <w:rFonts w:ascii="Arial Narrow" w:hAnsi="Arial Narrow"/>
          <w:sz w:val="18"/>
          <w:szCs w:val="18"/>
        </w:rPr>
        <w:t>creatures</w:t>
      </w:r>
      <w:r w:rsidR="00A324A2">
        <w:rPr>
          <w:rFonts w:ascii="Arial Narrow" w:hAnsi="Arial Narrow"/>
          <w:sz w:val="18"/>
          <w:szCs w:val="18"/>
        </w:rPr>
        <w:t xml:space="preserve"> (deliberately some duplicates)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271"/>
      </w:tblGrid>
      <w:tr w:rsidR="005B65E7" w:rsidRPr="00753252" w14:paraId="7F29E03F" w14:textId="77777777" w:rsidTr="000D5C4E">
        <w:trPr>
          <w:cantSplit/>
          <w:trHeight w:hRule="exact" w:val="1134"/>
        </w:trPr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1C2D25EC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0B149060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2EF36AD9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4B56D49B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5D272CFA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42F55786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592B8E50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76FF7CB5" w14:textId="77777777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1" w:type="dxa"/>
            <w:tcBorders>
              <w:top w:val="single" w:sz="4" w:space="0" w:color="000000" w:themeColor="text1"/>
            </w:tcBorders>
            <w:vAlign w:val="center"/>
          </w:tcPr>
          <w:p w14:paraId="4260304D" w14:textId="77777777" w:rsidR="005B65E7" w:rsidRPr="0016295F" w:rsidRDefault="005B65E7" w:rsidP="000D5C4E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5B65E7" w:rsidRPr="00753252" w14:paraId="66AC8372" w14:textId="77777777" w:rsidTr="000D5C4E">
        <w:trPr>
          <w:cantSplit/>
          <w:trHeight w:hRule="exact" w:val="2268"/>
        </w:trPr>
        <w:tc>
          <w:tcPr>
            <w:tcW w:w="1134" w:type="dxa"/>
          </w:tcPr>
          <w:p w14:paraId="048CCEC5" w14:textId="1999E50B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FF49AE2" wp14:editId="25E6994F">
                  <wp:extent cx="684530" cy="1405255"/>
                  <wp:effectExtent l="0" t="0" r="1270" b="4445"/>
                  <wp:docPr id="614077853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8E5150A" w14:textId="27D1F752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D09DFC1" wp14:editId="3ED9B638">
                  <wp:extent cx="684530" cy="1293495"/>
                  <wp:effectExtent l="0" t="0" r="1270" b="1905"/>
                  <wp:docPr id="790348855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29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764E052" w14:textId="41306AA5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9780FC8" wp14:editId="0E0275AD">
                  <wp:extent cx="684530" cy="1293495"/>
                  <wp:effectExtent l="0" t="0" r="1270" b="1905"/>
                  <wp:docPr id="1976484259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29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3FE92C3" w14:textId="00279C52" w:rsidR="005B65E7" w:rsidRPr="00753252" w:rsidRDefault="0083298A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6864B1C0" wp14:editId="638B1D79">
                  <wp:extent cx="684530" cy="1329690"/>
                  <wp:effectExtent l="0" t="0" r="1270" b="3810"/>
                  <wp:docPr id="463325616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08512F1D" w14:textId="5B9BBEA5" w:rsidR="005B65E7" w:rsidRPr="00753252" w:rsidRDefault="0083298A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04BB1FF7" wp14:editId="33D09259">
                  <wp:extent cx="684530" cy="1329690"/>
                  <wp:effectExtent l="0" t="0" r="1270" b="3810"/>
                  <wp:docPr id="1976561047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D893125" w14:textId="5158224F" w:rsidR="005B65E7" w:rsidRPr="00753252" w:rsidRDefault="0083298A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D2909DD" wp14:editId="56F5EEA2">
                  <wp:extent cx="684530" cy="1216025"/>
                  <wp:effectExtent l="0" t="0" r="1270" b="3175"/>
                  <wp:docPr id="1347271006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032F2878" w14:textId="0A74C109" w:rsidR="005B65E7" w:rsidRPr="00753252" w:rsidRDefault="0083298A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C1E39C8" wp14:editId="25CA24E3">
                  <wp:extent cx="684530" cy="1216025"/>
                  <wp:effectExtent l="0" t="0" r="1270" b="3175"/>
                  <wp:docPr id="1114709394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33036C5" w14:textId="595A6684" w:rsidR="005B65E7" w:rsidRPr="00753252" w:rsidRDefault="00A05C95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C1BAB11" wp14:editId="0B0EC63F">
                  <wp:extent cx="684530" cy="1216025"/>
                  <wp:effectExtent l="0" t="0" r="1270" b="3175"/>
                  <wp:docPr id="1044113015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68453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extDirection w:val="tbRl"/>
            <w:vAlign w:val="center"/>
          </w:tcPr>
          <w:p w14:paraId="2BB1FFBB" w14:textId="77777777" w:rsidR="005B65E7" w:rsidRPr="0016295F" w:rsidRDefault="005B65E7" w:rsidP="000D5C4E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Upside down image</w:t>
            </w:r>
          </w:p>
        </w:tc>
      </w:tr>
      <w:tr w:rsidR="005B65E7" w:rsidRPr="00753252" w14:paraId="63C77085" w14:textId="77777777" w:rsidTr="000D5C4E">
        <w:trPr>
          <w:cantSplit/>
          <w:trHeight w:hRule="exact" w:val="2268"/>
        </w:trPr>
        <w:tc>
          <w:tcPr>
            <w:tcW w:w="1134" w:type="dxa"/>
            <w:vAlign w:val="bottom"/>
          </w:tcPr>
          <w:p w14:paraId="033B9671" w14:textId="63A3CE7D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E358840" wp14:editId="06B8B5E0">
                  <wp:extent cx="684530" cy="1405255"/>
                  <wp:effectExtent l="0" t="0" r="1270" b="4445"/>
                  <wp:docPr id="177884731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2007215A" w14:textId="67692AD9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89DC78F" wp14:editId="67FD9509">
                  <wp:extent cx="684530" cy="1293495"/>
                  <wp:effectExtent l="0" t="0" r="1270" b="1905"/>
                  <wp:docPr id="1894615724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29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4C974B4B" w14:textId="064B5D2E" w:rsidR="005B65E7" w:rsidRPr="00753252" w:rsidRDefault="005B65E7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4425833" wp14:editId="503E4FA1">
                  <wp:extent cx="684530" cy="1293495"/>
                  <wp:effectExtent l="0" t="0" r="1270" b="1905"/>
                  <wp:docPr id="342448308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29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633065AB" w14:textId="59834BB0" w:rsidR="005B65E7" w:rsidRPr="00753252" w:rsidRDefault="0083298A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34E3EB2" wp14:editId="4852A67F">
                  <wp:extent cx="684530" cy="1329690"/>
                  <wp:effectExtent l="0" t="0" r="1270" b="3810"/>
                  <wp:docPr id="1246264953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52B940C3" w14:textId="3EAC5A99" w:rsidR="005B65E7" w:rsidRPr="00753252" w:rsidRDefault="0083298A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55D2A45" wp14:editId="6E943F70">
                  <wp:extent cx="684530" cy="1329690"/>
                  <wp:effectExtent l="0" t="0" r="1270" b="3810"/>
                  <wp:docPr id="18593901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32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27F66B68" w14:textId="2ABAA966" w:rsidR="005B65E7" w:rsidRPr="00753252" w:rsidRDefault="0083298A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A78C52B" wp14:editId="22B400ED">
                  <wp:extent cx="684530" cy="1216025"/>
                  <wp:effectExtent l="0" t="0" r="1270" b="3175"/>
                  <wp:docPr id="23127757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33834435" w14:textId="6FE07A37" w:rsidR="005B65E7" w:rsidRPr="00753252" w:rsidRDefault="0083298A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1BD7D01" wp14:editId="2D39EFDF">
                  <wp:extent cx="684530" cy="1216025"/>
                  <wp:effectExtent l="0" t="0" r="1270" b="3175"/>
                  <wp:docPr id="1526635538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bottom"/>
          </w:tcPr>
          <w:p w14:paraId="4DDC6D69" w14:textId="6C4D9623" w:rsidR="005B65E7" w:rsidRPr="00753252" w:rsidRDefault="00A05C95" w:rsidP="000D5C4E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785ABC1" wp14:editId="5E1B12CF">
                  <wp:extent cx="684530" cy="1216025"/>
                  <wp:effectExtent l="0" t="0" r="1270" b="3175"/>
                  <wp:docPr id="189032985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extDirection w:val="tbRl"/>
            <w:vAlign w:val="center"/>
          </w:tcPr>
          <w:p w14:paraId="1C5E2BEA" w14:textId="77777777" w:rsidR="005B65E7" w:rsidRPr="0016295F" w:rsidRDefault="005B65E7" w:rsidP="000D5C4E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proofErr w:type="spellStart"/>
            <w:r w:rsidRPr="0016295F">
              <w:rPr>
                <w:rFonts w:ascii="Arial Narrow" w:hAnsi="Arial Narrow"/>
                <w:sz w:val="14"/>
                <w:szCs w:val="14"/>
              </w:rPr>
              <w:t>Rightside</w:t>
            </w:r>
            <w:proofErr w:type="spellEnd"/>
            <w:r w:rsidRPr="0016295F">
              <w:rPr>
                <w:rFonts w:ascii="Arial Narrow" w:hAnsi="Arial Narrow"/>
                <w:sz w:val="14"/>
                <w:szCs w:val="14"/>
              </w:rPr>
              <w:t xml:space="preserve"> up</w:t>
            </w:r>
            <w:r>
              <w:rPr>
                <w:rFonts w:ascii="Arial Narrow" w:hAnsi="Arial Narrow"/>
                <w:sz w:val="14"/>
                <w:szCs w:val="14"/>
              </w:rPr>
              <w:t xml:space="preserve"> </w:t>
            </w:r>
            <w:r w:rsidRPr="0016295F">
              <w:rPr>
                <w:rFonts w:ascii="Arial Narrow" w:hAnsi="Arial Narrow"/>
                <w:sz w:val="14"/>
                <w:szCs w:val="14"/>
              </w:rPr>
              <w:t>image</w:t>
            </w:r>
          </w:p>
        </w:tc>
      </w:tr>
      <w:tr w:rsidR="005B65E7" w:rsidRPr="00753252" w14:paraId="2D84B8D8" w14:textId="77777777" w:rsidTr="000D5C4E">
        <w:trPr>
          <w:cantSplit/>
          <w:trHeight w:hRule="exact" w:val="567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75348737" w14:textId="21D1F4D2" w:rsidR="005B65E7" w:rsidRPr="00753252" w:rsidRDefault="005B65E7" w:rsidP="005B65E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4"/>
                <w:szCs w:val="14"/>
              </w:rPr>
              <w:t>Ogre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7B342E35" w14:textId="4F76BFAF" w:rsidR="005B65E7" w:rsidRPr="006A4747" w:rsidRDefault="005B65E7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Ghost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1BDD9061" w14:textId="0CE91C28" w:rsidR="005B65E7" w:rsidRPr="006A4747" w:rsidRDefault="005B65E7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Ghost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1DF8AD16" w14:textId="304A64E1" w:rsidR="005B65E7" w:rsidRPr="006A4747" w:rsidRDefault="0083298A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proofErr w:type="spellStart"/>
            <w:r>
              <w:rPr>
                <w:rFonts w:ascii="Arial Narrow" w:hAnsi="Arial Narrow"/>
                <w:sz w:val="14"/>
                <w:szCs w:val="14"/>
              </w:rPr>
              <w:t>Lizardfolk</w:t>
            </w:r>
            <w:proofErr w:type="spellEnd"/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6814E248" w14:textId="709CABA9" w:rsidR="005B65E7" w:rsidRPr="006A4747" w:rsidRDefault="0083298A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proofErr w:type="spellStart"/>
            <w:r>
              <w:rPr>
                <w:rFonts w:ascii="Arial Narrow" w:hAnsi="Arial Narrow"/>
                <w:sz w:val="14"/>
                <w:szCs w:val="14"/>
              </w:rPr>
              <w:t>Lizardfolk</w:t>
            </w:r>
            <w:proofErr w:type="spellEnd"/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0439D454" w14:textId="639DF24A" w:rsidR="005B65E7" w:rsidRPr="006A4747" w:rsidRDefault="0083298A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Guard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39934AC5" w14:textId="36EC95C1" w:rsidR="005B65E7" w:rsidRPr="006A4747" w:rsidRDefault="0083298A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Guard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62A84081" w14:textId="6AC1659E" w:rsidR="005B65E7" w:rsidRPr="006A4747" w:rsidRDefault="00A05C95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Guard</w:t>
            </w:r>
          </w:p>
        </w:tc>
        <w:tc>
          <w:tcPr>
            <w:tcW w:w="1271" w:type="dxa"/>
            <w:tcBorders>
              <w:bottom w:val="single" w:sz="4" w:space="0" w:color="000000" w:themeColor="text1"/>
            </w:tcBorders>
            <w:vAlign w:val="center"/>
          </w:tcPr>
          <w:p w14:paraId="6BBF8601" w14:textId="77777777" w:rsidR="005B65E7" w:rsidRPr="0016295F" w:rsidRDefault="005B65E7" w:rsidP="005B65E7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743AF0" w:rsidRPr="00753252" w14:paraId="76A14582" w14:textId="77777777" w:rsidTr="00B37A26">
        <w:trPr>
          <w:cantSplit/>
          <w:trHeight w:hRule="exact" w:val="1134"/>
        </w:trPr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57B40046" w14:textId="77777777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2F7B540C" w14:textId="77777777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2954294D" w14:textId="77777777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1CC139C1" w14:textId="77777777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3BD15F3B" w14:textId="77777777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6A3F2429" w14:textId="77777777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</w:tcBorders>
            <w:vAlign w:val="center"/>
          </w:tcPr>
          <w:p w14:paraId="2C235758" w14:textId="77777777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71" w:type="dxa"/>
            <w:tcBorders>
              <w:top w:val="single" w:sz="4" w:space="0" w:color="000000" w:themeColor="text1"/>
            </w:tcBorders>
            <w:textDirection w:val="tbRl"/>
            <w:vAlign w:val="center"/>
          </w:tcPr>
          <w:p w14:paraId="62DA955F" w14:textId="77777777" w:rsidR="00743AF0" w:rsidRPr="0016295F" w:rsidRDefault="00743AF0" w:rsidP="005B65E7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  <w:tr w:rsidR="00743AF0" w:rsidRPr="00753252" w14:paraId="3F2C8905" w14:textId="77777777" w:rsidTr="0097627B">
        <w:trPr>
          <w:cantSplit/>
          <w:trHeight w:hRule="exact" w:val="1418"/>
        </w:trPr>
        <w:tc>
          <w:tcPr>
            <w:tcW w:w="1134" w:type="dxa"/>
          </w:tcPr>
          <w:p w14:paraId="23F490ED" w14:textId="4FB6C4F1" w:rsidR="00743AF0" w:rsidRPr="00753252" w:rsidRDefault="00A05C95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1AE343C" wp14:editId="576476F8">
                  <wp:extent cx="410964" cy="803789"/>
                  <wp:effectExtent l="0" t="0" r="8255" b="0"/>
                  <wp:docPr id="628784348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13673" cy="809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868A1F2" w14:textId="56B0A3B6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1856E68" wp14:editId="06E97E33">
                  <wp:extent cx="528320" cy="646433"/>
                  <wp:effectExtent l="0" t="0" r="5080" b="1270"/>
                  <wp:docPr id="750744707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38020" cy="65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119B68D" w14:textId="469B2C04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9F465DA" wp14:editId="3FF43237">
                  <wp:extent cx="528320" cy="646433"/>
                  <wp:effectExtent l="0" t="0" r="5080" b="1270"/>
                  <wp:docPr id="749918804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38020" cy="65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27D1FF5" w14:textId="16372F8A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E278684" wp14:editId="2D605770">
                  <wp:extent cx="528320" cy="646433"/>
                  <wp:effectExtent l="0" t="0" r="5080" b="1270"/>
                  <wp:docPr id="861570348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38020" cy="65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053FC097" w14:textId="499BB3E9" w:rsidR="00743AF0" w:rsidRPr="00753252" w:rsidRDefault="00E0143C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5538530" wp14:editId="77B20D2C">
                  <wp:extent cx="684998" cy="507439"/>
                  <wp:effectExtent l="0" t="0" r="1270" b="6985"/>
                  <wp:docPr id="1785718463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61" r="15928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700969" cy="519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9CC1860" w14:textId="786B3558" w:rsidR="00743AF0" w:rsidRPr="00753252" w:rsidRDefault="00E0143C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3EA6170" wp14:editId="7D3F1268">
                  <wp:extent cx="684998" cy="507439"/>
                  <wp:effectExtent l="0" t="0" r="1270" b="6985"/>
                  <wp:docPr id="1950188060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61" r="15928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700969" cy="519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2"/>
          </w:tcPr>
          <w:p w14:paraId="39589AB5" w14:textId="7751EB36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540748EA" wp14:editId="27F7E415">
                  <wp:extent cx="1404620" cy="664845"/>
                  <wp:effectExtent l="0" t="0" r="5080" b="1905"/>
                  <wp:docPr id="1261546413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404620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extDirection w:val="tbRl"/>
            <w:vAlign w:val="center"/>
          </w:tcPr>
          <w:p w14:paraId="1733F436" w14:textId="77777777" w:rsidR="00743AF0" w:rsidRPr="0016295F" w:rsidRDefault="00743AF0" w:rsidP="005B65E7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Upside down image</w:t>
            </w:r>
          </w:p>
        </w:tc>
      </w:tr>
      <w:tr w:rsidR="00743AF0" w:rsidRPr="00753252" w14:paraId="555D32B6" w14:textId="77777777" w:rsidTr="009E6822">
        <w:trPr>
          <w:cantSplit/>
          <w:trHeight w:hRule="exact" w:val="1418"/>
        </w:trPr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2A9150A5" w14:textId="7E9B6E64" w:rsidR="00743AF0" w:rsidRPr="00753252" w:rsidRDefault="00A05C95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7EA7B0B3" wp14:editId="4CF7BEED">
                  <wp:extent cx="410964" cy="803789"/>
                  <wp:effectExtent l="0" t="0" r="8255" b="0"/>
                  <wp:docPr id="1002860875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673" cy="809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23CF9CE4" w14:textId="03299689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6D80B68C" wp14:editId="7DE7FC37">
                  <wp:extent cx="528320" cy="646433"/>
                  <wp:effectExtent l="0" t="0" r="5080" b="1270"/>
                  <wp:docPr id="1960720799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020" cy="65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6EC28D39" w14:textId="47C3B55A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3A1122C6" wp14:editId="3E6FE10B">
                  <wp:extent cx="528320" cy="646433"/>
                  <wp:effectExtent l="0" t="0" r="5080" b="1270"/>
                  <wp:docPr id="1577060229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020" cy="65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38B0BEF7" w14:textId="6519380A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387B7B2" wp14:editId="589ED5E5">
                  <wp:extent cx="528320" cy="646433"/>
                  <wp:effectExtent l="0" t="0" r="5080" b="1270"/>
                  <wp:docPr id="154330381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020" cy="65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6F9ADBED" w14:textId="56587034" w:rsidR="00743AF0" w:rsidRPr="00753252" w:rsidRDefault="00E0143C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9D554F5" wp14:editId="61F4892B">
                  <wp:extent cx="684998" cy="507439"/>
                  <wp:effectExtent l="0" t="0" r="1270" b="6985"/>
                  <wp:docPr id="136840284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61" r="159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969" cy="519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D9D9D9" w:themeColor="background1" w:themeShade="D9"/>
            </w:tcBorders>
            <w:vAlign w:val="bottom"/>
          </w:tcPr>
          <w:p w14:paraId="22F3F6E7" w14:textId="1E65CD0B" w:rsidR="00743AF0" w:rsidRPr="00753252" w:rsidRDefault="00E0143C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4277EDF8" wp14:editId="3E085D6A">
                  <wp:extent cx="684998" cy="507439"/>
                  <wp:effectExtent l="0" t="0" r="1270" b="6985"/>
                  <wp:docPr id="740859633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61" r="159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969" cy="519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2"/>
            <w:tcBorders>
              <w:bottom w:val="single" w:sz="4" w:space="0" w:color="D9D9D9" w:themeColor="background1" w:themeShade="D9"/>
            </w:tcBorders>
            <w:vAlign w:val="bottom"/>
          </w:tcPr>
          <w:p w14:paraId="1EEBC8C6" w14:textId="70A9D42B" w:rsidR="00743AF0" w:rsidRPr="00753252" w:rsidRDefault="00743AF0" w:rsidP="005B65E7">
            <w:pPr>
              <w:jc w:val="center"/>
              <w:rPr>
                <w:rFonts w:ascii="Arial Narrow" w:hAnsi="Arial Narrow"/>
              </w:rPr>
            </w:pPr>
            <w:r>
              <w:rPr>
                <w:noProof/>
              </w:rPr>
              <w:drawing>
                <wp:inline distT="0" distB="0" distL="0" distR="0" wp14:anchorId="1CEB82C5" wp14:editId="6EB9490F">
                  <wp:extent cx="1404620" cy="664845"/>
                  <wp:effectExtent l="0" t="0" r="5080" b="1905"/>
                  <wp:docPr id="116766444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620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tcBorders>
              <w:bottom w:val="single" w:sz="4" w:space="0" w:color="D9D9D9" w:themeColor="background1" w:themeShade="D9"/>
            </w:tcBorders>
            <w:textDirection w:val="tbRl"/>
            <w:vAlign w:val="center"/>
          </w:tcPr>
          <w:p w14:paraId="56820741" w14:textId="77777777" w:rsidR="00743AF0" w:rsidRPr="0016295F" w:rsidRDefault="00743AF0" w:rsidP="005B65E7">
            <w:pPr>
              <w:ind w:left="113" w:right="113"/>
              <w:jc w:val="center"/>
              <w:rPr>
                <w:rFonts w:ascii="Arial Narrow" w:hAnsi="Arial Narrow"/>
                <w:sz w:val="14"/>
                <w:szCs w:val="14"/>
              </w:rPr>
            </w:pPr>
            <w:proofErr w:type="spellStart"/>
            <w:r w:rsidRPr="0016295F">
              <w:rPr>
                <w:rFonts w:ascii="Arial Narrow" w:hAnsi="Arial Narrow"/>
                <w:sz w:val="14"/>
                <w:szCs w:val="14"/>
              </w:rPr>
              <w:t>Rightside</w:t>
            </w:r>
            <w:proofErr w:type="spellEnd"/>
            <w:r w:rsidRPr="0016295F">
              <w:rPr>
                <w:rFonts w:ascii="Arial Narrow" w:hAnsi="Arial Narrow"/>
                <w:sz w:val="14"/>
                <w:szCs w:val="14"/>
              </w:rPr>
              <w:t xml:space="preserve"> up</w:t>
            </w:r>
            <w:r>
              <w:rPr>
                <w:rFonts w:ascii="Arial Narrow" w:hAnsi="Arial Narrow"/>
                <w:sz w:val="14"/>
                <w:szCs w:val="14"/>
              </w:rPr>
              <w:t xml:space="preserve"> </w:t>
            </w:r>
            <w:r w:rsidRPr="0016295F">
              <w:rPr>
                <w:rFonts w:ascii="Arial Narrow" w:hAnsi="Arial Narrow"/>
                <w:sz w:val="14"/>
                <w:szCs w:val="14"/>
              </w:rPr>
              <w:t>image</w:t>
            </w:r>
          </w:p>
        </w:tc>
      </w:tr>
      <w:tr w:rsidR="00A05C95" w:rsidRPr="00753252" w14:paraId="791054AA" w14:textId="77777777" w:rsidTr="00541E93">
        <w:trPr>
          <w:cantSplit/>
          <w:trHeight w:hRule="exact" w:val="567"/>
        </w:trPr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736F51BF" w14:textId="332EF7D8" w:rsidR="00A05C95" w:rsidRPr="00753252" w:rsidRDefault="00A05C95" w:rsidP="00A05C9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4"/>
                <w:szCs w:val="14"/>
              </w:rPr>
              <w:t>Child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10A0003B" w14:textId="744EFABD" w:rsidR="00A05C95" w:rsidRPr="00753252" w:rsidRDefault="00A05C95" w:rsidP="00A05C9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14"/>
                <w:szCs w:val="14"/>
              </w:rPr>
              <w:t>Goblin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65358404" w14:textId="14F62038" w:rsidR="00A05C95" w:rsidRPr="006A4747" w:rsidRDefault="00A05C95" w:rsidP="00A05C95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Goblin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1166A37" w14:textId="413ECC0D" w:rsidR="00A05C95" w:rsidRPr="006A4747" w:rsidRDefault="00A05C95" w:rsidP="00A05C95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Goblin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63F594DF" w14:textId="4D60C0B1" w:rsidR="00A05C95" w:rsidRPr="006A4747" w:rsidRDefault="00A05C95" w:rsidP="00A05C95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Wolf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F5D277F" w14:textId="62B4680B" w:rsidR="00A05C95" w:rsidRPr="006A4747" w:rsidRDefault="00A05C95" w:rsidP="00A05C95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Wolf</w:t>
            </w:r>
          </w:p>
        </w:tc>
        <w:tc>
          <w:tcPr>
            <w:tcW w:w="226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708E9F51" w14:textId="2B0EB818" w:rsidR="00A05C95" w:rsidRPr="006A4747" w:rsidRDefault="00A05C95" w:rsidP="00A05C95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Giant Spider</w:t>
            </w:r>
          </w:p>
        </w:tc>
        <w:tc>
          <w:tcPr>
            <w:tcW w:w="1271" w:type="dxa"/>
            <w:tcBorders>
              <w:bottom w:val="single" w:sz="4" w:space="0" w:color="000000" w:themeColor="text1"/>
            </w:tcBorders>
            <w:vAlign w:val="center"/>
          </w:tcPr>
          <w:p w14:paraId="2A82DACB" w14:textId="77777777" w:rsidR="00A05C95" w:rsidRPr="0016295F" w:rsidRDefault="00A05C95" w:rsidP="00A05C95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16295F">
              <w:rPr>
                <w:rFonts w:ascii="Arial Narrow" w:hAnsi="Arial Narrow"/>
                <w:sz w:val="14"/>
                <w:szCs w:val="14"/>
              </w:rPr>
              <w:t>Base</w:t>
            </w:r>
          </w:p>
        </w:tc>
      </w:tr>
    </w:tbl>
    <w:p w14:paraId="665FAE33" w14:textId="77777777" w:rsidR="005B65E7" w:rsidRPr="00870E7E" w:rsidRDefault="005B65E7" w:rsidP="006A4747">
      <w:pPr>
        <w:tabs>
          <w:tab w:val="clear" w:pos="10348"/>
        </w:tabs>
        <w:rPr>
          <w:rFonts w:ascii="Arial Narrow" w:hAnsi="Arial Narrow"/>
          <w:sz w:val="18"/>
          <w:szCs w:val="18"/>
        </w:rPr>
      </w:pPr>
    </w:p>
    <w:sectPr w:rsidR="005B65E7" w:rsidRPr="00870E7E" w:rsidSect="009634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4672C" w14:textId="77777777" w:rsidR="006A5991" w:rsidRDefault="006A5991" w:rsidP="00F908DB">
      <w:r>
        <w:separator/>
      </w:r>
    </w:p>
  </w:endnote>
  <w:endnote w:type="continuationSeparator" w:id="0">
    <w:p w14:paraId="051A17FD" w14:textId="77777777" w:rsidR="006A5991" w:rsidRDefault="006A5991" w:rsidP="00F90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9FD0E" w14:textId="77777777" w:rsidR="006A5991" w:rsidRDefault="006A5991" w:rsidP="00F908DB">
      <w:r>
        <w:separator/>
      </w:r>
    </w:p>
  </w:footnote>
  <w:footnote w:type="continuationSeparator" w:id="0">
    <w:p w14:paraId="1D912B4B" w14:textId="77777777" w:rsidR="006A5991" w:rsidRDefault="006A5991" w:rsidP="00F90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385"/>
    <w:rsid w:val="00017CAB"/>
    <w:rsid w:val="00034ECA"/>
    <w:rsid w:val="00060163"/>
    <w:rsid w:val="000636D2"/>
    <w:rsid w:val="00127C4F"/>
    <w:rsid w:val="0016295F"/>
    <w:rsid w:val="00165274"/>
    <w:rsid w:val="001C217E"/>
    <w:rsid w:val="001D743D"/>
    <w:rsid w:val="001F7694"/>
    <w:rsid w:val="00216884"/>
    <w:rsid w:val="00237212"/>
    <w:rsid w:val="00256B2A"/>
    <w:rsid w:val="00261385"/>
    <w:rsid w:val="0026343F"/>
    <w:rsid w:val="00320C83"/>
    <w:rsid w:val="003548F2"/>
    <w:rsid w:val="003960A1"/>
    <w:rsid w:val="003A46A1"/>
    <w:rsid w:val="00490EE2"/>
    <w:rsid w:val="004951AD"/>
    <w:rsid w:val="00510DEC"/>
    <w:rsid w:val="005349E4"/>
    <w:rsid w:val="00541E01"/>
    <w:rsid w:val="00576440"/>
    <w:rsid w:val="005B65E7"/>
    <w:rsid w:val="00636A2A"/>
    <w:rsid w:val="006A4747"/>
    <w:rsid w:val="006A5991"/>
    <w:rsid w:val="006F159A"/>
    <w:rsid w:val="007055DD"/>
    <w:rsid w:val="007158AF"/>
    <w:rsid w:val="00743AF0"/>
    <w:rsid w:val="00751695"/>
    <w:rsid w:val="00753252"/>
    <w:rsid w:val="007A43EA"/>
    <w:rsid w:val="007A5C78"/>
    <w:rsid w:val="0083298A"/>
    <w:rsid w:val="00862CEB"/>
    <w:rsid w:val="00870E7E"/>
    <w:rsid w:val="008D1739"/>
    <w:rsid w:val="008E361B"/>
    <w:rsid w:val="0091243B"/>
    <w:rsid w:val="00913504"/>
    <w:rsid w:val="009634F5"/>
    <w:rsid w:val="009E0FC4"/>
    <w:rsid w:val="009E4647"/>
    <w:rsid w:val="00A05C95"/>
    <w:rsid w:val="00A324A2"/>
    <w:rsid w:val="00A46D3A"/>
    <w:rsid w:val="00A85555"/>
    <w:rsid w:val="00AD0BC6"/>
    <w:rsid w:val="00AE3967"/>
    <w:rsid w:val="00AE3BA5"/>
    <w:rsid w:val="00B00C93"/>
    <w:rsid w:val="00B74E47"/>
    <w:rsid w:val="00C90FD3"/>
    <w:rsid w:val="00C92E1D"/>
    <w:rsid w:val="00C96832"/>
    <w:rsid w:val="00CF1DA3"/>
    <w:rsid w:val="00D42A7A"/>
    <w:rsid w:val="00E0143C"/>
    <w:rsid w:val="00E315F0"/>
    <w:rsid w:val="00E82C91"/>
    <w:rsid w:val="00EA503B"/>
    <w:rsid w:val="00EB03DC"/>
    <w:rsid w:val="00EE54B0"/>
    <w:rsid w:val="00F908DB"/>
    <w:rsid w:val="00FD24FF"/>
    <w:rsid w:val="00FD7DDC"/>
    <w:rsid w:val="00FE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9D15A"/>
  <w15:chartTrackingRefBased/>
  <w15:docId w15:val="{7F5C0F39-90C2-4BEB-8282-662419495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8DB"/>
    <w:pPr>
      <w:tabs>
        <w:tab w:val="right" w:pos="10348"/>
      </w:tabs>
    </w:pPr>
  </w:style>
  <w:style w:type="paragraph" w:styleId="Heading1">
    <w:name w:val="heading 1"/>
    <w:basedOn w:val="Normal"/>
    <w:next w:val="Normal"/>
    <w:link w:val="Heading1Char"/>
    <w:uiPriority w:val="9"/>
    <w:qFormat/>
    <w:rsid w:val="007A43EA"/>
    <w:pPr>
      <w:keepNext/>
      <w:keepLines/>
      <w:pBdr>
        <w:top w:val="single" w:sz="4" w:space="1" w:color="auto"/>
      </w:pBdr>
      <w:spacing w:before="240" w:after="240" w:line="240" w:lineRule="auto"/>
      <w:contextualSpacing/>
      <w:outlineLvl w:val="0"/>
    </w:pPr>
    <w:rPr>
      <w:rFonts w:ascii="Tahoma" w:eastAsiaTheme="majorEastAsia" w:hAnsi="Tahoma" w:cs="Tahoma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3EA"/>
    <w:pPr>
      <w:keepNext/>
      <w:keepLines/>
      <w:spacing w:before="240" w:after="240" w:line="240" w:lineRule="auto"/>
      <w:contextualSpacing/>
      <w:outlineLvl w:val="1"/>
    </w:pPr>
    <w:rPr>
      <w:rFonts w:ascii="Tahoma" w:eastAsiaTheme="majorEastAsia" w:hAnsi="Tahoma" w:cs="Tahoma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43EA"/>
    <w:pPr>
      <w:spacing w:before="240" w:after="240" w:line="240" w:lineRule="auto"/>
      <w:outlineLvl w:val="2"/>
    </w:pPr>
    <w:rPr>
      <w:rFonts w:ascii="Tahoma" w:hAnsi="Tahoma" w:cs="Tahom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9E4647"/>
    <w:pPr>
      <w:spacing w:after="0" w:line="240" w:lineRule="auto"/>
      <w:contextualSpacing/>
    </w:pPr>
    <w:rPr>
      <w:rFonts w:ascii="Tahoma" w:eastAsiaTheme="majorEastAsia" w:hAnsi="Tahoma" w:cs="Tahoma"/>
      <w:b/>
      <w:bC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647"/>
    <w:rPr>
      <w:rFonts w:ascii="Tahoma" w:eastAsiaTheme="majorEastAsia" w:hAnsi="Tahoma" w:cs="Tahoma"/>
      <w:b/>
      <w:bCs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A43EA"/>
    <w:rPr>
      <w:rFonts w:ascii="Tahoma" w:eastAsiaTheme="majorEastAsia" w:hAnsi="Tahoma" w:cs="Tahoma"/>
      <w:b/>
      <w:bCs/>
      <w:sz w:val="36"/>
      <w:szCs w:val="36"/>
    </w:rPr>
  </w:style>
  <w:style w:type="paragraph" w:styleId="Subtitle">
    <w:name w:val="Subtitle"/>
    <w:basedOn w:val="Normal"/>
    <w:link w:val="SubtitleChar"/>
    <w:uiPriority w:val="11"/>
    <w:qFormat/>
    <w:rsid w:val="009E4647"/>
    <w:pPr>
      <w:numPr>
        <w:ilvl w:val="1"/>
      </w:numPr>
      <w:spacing w:before="60" w:after="120" w:line="240" w:lineRule="auto"/>
    </w:pPr>
    <w:rPr>
      <w:rFonts w:eastAsiaTheme="minorEastAsia" w:cstheme="minorHAnsi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647"/>
    <w:rPr>
      <w:rFonts w:eastAsiaTheme="minorEastAsia" w:cstheme="minorHAnsi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A43EA"/>
    <w:rPr>
      <w:rFonts w:ascii="Tahoma" w:eastAsiaTheme="majorEastAsia" w:hAnsi="Tahoma" w:cs="Tahom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A43EA"/>
    <w:rPr>
      <w:rFonts w:ascii="Tahoma" w:hAnsi="Tahoma" w:cs="Tahoma"/>
      <w:sz w:val="26"/>
      <w:szCs w:val="26"/>
    </w:rPr>
  </w:style>
  <w:style w:type="paragraph" w:customStyle="1" w:styleId="Code">
    <w:name w:val="Code"/>
    <w:basedOn w:val="Normal"/>
    <w:link w:val="CodeChar"/>
    <w:qFormat/>
    <w:rsid w:val="001F7694"/>
    <w:pPr>
      <w:shd w:val="clear" w:color="auto" w:fill="BDD6EE" w:themeFill="accent5" w:themeFillTint="66"/>
      <w:suppressAutoHyphens/>
      <w:spacing w:before="120" w:after="120" w:line="240" w:lineRule="auto"/>
      <w:contextualSpacing/>
    </w:pPr>
    <w:rPr>
      <w:rFonts w:ascii="Consolas" w:hAnsi="Consolas"/>
      <w:sz w:val="20"/>
      <w:szCs w:val="20"/>
    </w:rPr>
  </w:style>
  <w:style w:type="character" w:customStyle="1" w:styleId="CodeChar">
    <w:name w:val="Code Char"/>
    <w:basedOn w:val="DefaultParagraphFont"/>
    <w:link w:val="Code"/>
    <w:rsid w:val="001F7694"/>
    <w:rPr>
      <w:rFonts w:ascii="Consolas" w:hAnsi="Consolas"/>
      <w:sz w:val="20"/>
      <w:szCs w:val="20"/>
      <w:shd w:val="clear" w:color="auto" w:fill="BDD6EE" w:themeFill="accent5" w:themeFillTint="66"/>
    </w:rPr>
  </w:style>
  <w:style w:type="paragraph" w:styleId="TOCHeading">
    <w:name w:val="TOC Heading"/>
    <w:basedOn w:val="Heading1"/>
    <w:next w:val="Normal"/>
    <w:uiPriority w:val="39"/>
    <w:unhideWhenUsed/>
    <w:qFormat/>
    <w:rsid w:val="009E4647"/>
    <w:pPr>
      <w:pBdr>
        <w:top w:val="none" w:sz="0" w:space="0" w:color="auto"/>
      </w:pBdr>
      <w:spacing w:after="0" w:line="259" w:lineRule="auto"/>
      <w:contextualSpacing w:val="0"/>
      <w:outlineLvl w:val="9"/>
    </w:pPr>
    <w:rPr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E464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E464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E4647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9E464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4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647"/>
  </w:style>
  <w:style w:type="paragraph" w:styleId="Footer">
    <w:name w:val="footer"/>
    <w:basedOn w:val="Normal"/>
    <w:link w:val="FooterChar"/>
    <w:uiPriority w:val="99"/>
    <w:unhideWhenUsed/>
    <w:rsid w:val="009E46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647"/>
  </w:style>
  <w:style w:type="table" w:styleId="TableGrid">
    <w:name w:val="Table Grid"/>
    <w:basedOn w:val="TableNormal"/>
    <w:uiPriority w:val="39"/>
    <w:rsid w:val="00261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\OneDrive\Documents\Custom%20Office%20Templates\aoakley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79ABA-97CF-4892-8077-70A964FCA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aoakley.dotm</Template>
  <TotalTime>343</TotalTime>
  <Pages>4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Oakley</dc:creator>
  <cp:keywords/>
  <dc:description/>
  <cp:lastModifiedBy>Andrew Oakley</cp:lastModifiedBy>
  <cp:revision>24</cp:revision>
  <dcterms:created xsi:type="dcterms:W3CDTF">2026-07-22T09:46:00Z</dcterms:created>
  <dcterms:modified xsi:type="dcterms:W3CDTF">2026-07-27T10:06:00Z</dcterms:modified>
</cp:coreProperties>
</file>